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1E6" w:rsidRDefault="000906B4" w:rsidP="006E2467">
      <w:pPr>
        <w:spacing w:after="2520"/>
        <w:jc w:val="center"/>
        <w:rPr>
          <w:rFonts w:ascii="Century Expanded AT" w:hAnsi="Century Expanded AT"/>
          <w:b/>
          <w:sz w:val="40"/>
          <w:szCs w:val="40"/>
        </w:rPr>
      </w:pPr>
      <w:r w:rsidRPr="000906B4">
        <w:rPr>
          <w:rFonts w:ascii="Century Expanded AT" w:hAnsi="Century Expanded AT"/>
          <w:b/>
          <w:sz w:val="40"/>
          <w:szCs w:val="40"/>
        </w:rPr>
        <w:t>Úvodní řeč</w:t>
      </w:r>
    </w:p>
    <w:p w:rsidR="006E2467" w:rsidRPr="006E2467" w:rsidRDefault="006E2467" w:rsidP="006E2467">
      <w:pPr>
        <w:rPr>
          <w:rFonts w:ascii="Century Expanded AT" w:hAnsi="Century Expanded AT"/>
          <w:sz w:val="40"/>
          <w:szCs w:val="40"/>
        </w:rPr>
      </w:pPr>
      <w:r w:rsidRPr="006E2467">
        <w:rPr>
          <w:rFonts w:ascii="Century Expanded AT" w:hAnsi="Century Expanded AT"/>
          <w:sz w:val="40"/>
          <w:szCs w:val="40"/>
        </w:rPr>
        <w:t>Milí čtenáři,</w:t>
      </w:r>
    </w:p>
    <w:p w:rsidR="006E2467" w:rsidRPr="006E2467" w:rsidRDefault="006E2467" w:rsidP="006E2467">
      <w:pPr>
        <w:rPr>
          <w:rFonts w:ascii="Century Expanded AT" w:hAnsi="Century Expanded AT"/>
          <w:sz w:val="40"/>
          <w:szCs w:val="40"/>
        </w:rPr>
      </w:pPr>
      <w:r w:rsidRPr="006E2467">
        <w:rPr>
          <w:rFonts w:ascii="Century Expanded AT" w:hAnsi="Century Expanded AT"/>
          <w:sz w:val="40"/>
          <w:szCs w:val="40"/>
        </w:rPr>
        <w:t xml:space="preserve">držíte v ruce první číslo občasného školního časopisu. Jde o práci žáků 2. stupně, kteří navštěvují kroužek tvůrčího psaní. Můžete v něm najít rozhovory s některými z Vašich učitelů, zajímavé informace o své škole, představení některých méně známých zvířat, pobavit se u vtipů a zaměstnat mozek u hádanek a úkolů. </w:t>
      </w:r>
    </w:p>
    <w:p w:rsidR="006E2467" w:rsidRPr="006E2467" w:rsidRDefault="006E2467" w:rsidP="006E2467">
      <w:pPr>
        <w:rPr>
          <w:rFonts w:ascii="Century Expanded AT" w:hAnsi="Century Expanded AT"/>
          <w:sz w:val="40"/>
          <w:szCs w:val="40"/>
        </w:rPr>
      </w:pPr>
      <w:r w:rsidRPr="006E2467">
        <w:rPr>
          <w:rFonts w:ascii="Century Expanded AT" w:hAnsi="Century Expanded AT"/>
          <w:sz w:val="40"/>
          <w:szCs w:val="40"/>
        </w:rPr>
        <w:t>Doufáme, že Vás časopis osloví</w:t>
      </w:r>
      <w:r w:rsidR="00244264">
        <w:rPr>
          <w:rFonts w:ascii="Century Expanded AT" w:hAnsi="Century Expanded AT"/>
          <w:sz w:val="40"/>
          <w:szCs w:val="40"/>
        </w:rPr>
        <w:t>,</w:t>
      </w:r>
      <w:r w:rsidRPr="006E2467">
        <w:rPr>
          <w:rFonts w:ascii="Century Expanded AT" w:hAnsi="Century Expanded AT"/>
          <w:sz w:val="40"/>
          <w:szCs w:val="40"/>
        </w:rPr>
        <w:t xml:space="preserve"> a přejeme příjemné počtení </w:t>
      </w:r>
      <w:r w:rsidRPr="006E2467">
        <w:rPr>
          <w:rFonts w:ascii="Century Expanded AT" w:hAnsi="Century Expanded AT"/>
          <w:sz w:val="40"/>
          <w:szCs w:val="40"/>
        </w:rPr>
        <w:sym w:font="Wingdings" w:char="F04A"/>
      </w:r>
      <w:r w:rsidRPr="006E2467">
        <w:rPr>
          <w:rFonts w:ascii="Century Expanded AT" w:hAnsi="Century Expanded AT"/>
          <w:sz w:val="40"/>
          <w:szCs w:val="40"/>
        </w:rPr>
        <w:t>.</w:t>
      </w:r>
    </w:p>
    <w:p w:rsidR="00766266" w:rsidRDefault="006E2467" w:rsidP="006E2467">
      <w:pPr>
        <w:jc w:val="right"/>
        <w:rPr>
          <w:rFonts w:ascii="Century Expanded AT" w:hAnsi="Century Expanded AT"/>
          <w:sz w:val="40"/>
          <w:szCs w:val="40"/>
        </w:rPr>
      </w:pPr>
      <w:r w:rsidRPr="006E2467">
        <w:rPr>
          <w:rFonts w:ascii="Century Expanded AT" w:hAnsi="Century Expanded AT"/>
          <w:sz w:val="40"/>
          <w:szCs w:val="40"/>
        </w:rPr>
        <w:t>H. Menoščíková</w:t>
      </w:r>
    </w:p>
    <w:p w:rsidR="00766266" w:rsidRDefault="00766266">
      <w:pPr>
        <w:rPr>
          <w:rFonts w:ascii="Century Expanded AT" w:hAnsi="Century Expanded AT"/>
          <w:sz w:val="40"/>
          <w:szCs w:val="40"/>
        </w:rPr>
      </w:pPr>
      <w:r>
        <w:rPr>
          <w:rFonts w:ascii="Century Expanded AT" w:hAnsi="Century Expanded AT"/>
          <w:sz w:val="40"/>
          <w:szCs w:val="40"/>
        </w:rPr>
        <w:br w:type="page"/>
      </w:r>
    </w:p>
    <w:p w:rsidR="006E2467" w:rsidRPr="006E2467" w:rsidRDefault="006E2467" w:rsidP="006E2467">
      <w:pPr>
        <w:jc w:val="right"/>
        <w:rPr>
          <w:rFonts w:ascii="Century Expanded AT" w:hAnsi="Century Expanded AT"/>
          <w:sz w:val="40"/>
          <w:szCs w:val="40"/>
        </w:rPr>
      </w:pPr>
    </w:p>
    <w:p w:rsidR="000906B4" w:rsidRPr="006E2467" w:rsidRDefault="000906B4" w:rsidP="000906B4">
      <w:pPr>
        <w:rPr>
          <w:rFonts w:ascii="Century Expanded AT" w:hAnsi="Century Expanded AT"/>
          <w:sz w:val="26"/>
          <w:szCs w:val="26"/>
        </w:rPr>
      </w:pPr>
    </w:p>
    <w:p w:rsidR="003861E6" w:rsidRDefault="003861E6">
      <w:pPr>
        <w:rPr>
          <w:rFonts w:ascii="Century Expanded AT" w:hAnsi="Century Expanded AT"/>
          <w:b/>
          <w:sz w:val="52"/>
          <w:szCs w:val="52"/>
        </w:rPr>
      </w:pPr>
      <w:r>
        <w:rPr>
          <w:rFonts w:ascii="Century Expanded AT" w:hAnsi="Century Expanded AT"/>
          <w:b/>
          <w:sz w:val="52"/>
          <w:szCs w:val="52"/>
        </w:rPr>
        <w:br w:type="page"/>
      </w:r>
    </w:p>
    <w:p w:rsidR="00D6259B" w:rsidRPr="0034172E" w:rsidRDefault="00D6259B" w:rsidP="00D6259B">
      <w:pPr>
        <w:jc w:val="center"/>
        <w:rPr>
          <w:rFonts w:ascii="Century Expanded AT" w:hAnsi="Century Expanded AT"/>
          <w:b/>
          <w:sz w:val="52"/>
          <w:szCs w:val="52"/>
        </w:rPr>
      </w:pPr>
      <w:r w:rsidRPr="0034172E">
        <w:rPr>
          <w:rFonts w:ascii="Century Expanded AT" w:hAnsi="Century Expanded AT"/>
          <w:b/>
          <w:sz w:val="52"/>
          <w:szCs w:val="52"/>
        </w:rPr>
        <w:lastRenderedPageBreak/>
        <w:t>Aktuality</w:t>
      </w:r>
    </w:p>
    <w:p w:rsidR="000D1AC9" w:rsidRPr="000D1AC9" w:rsidRDefault="000D1AC9" w:rsidP="000D1AC9">
      <w:pPr>
        <w:pBdr>
          <w:bottom w:val="single" w:sz="4" w:space="1" w:color="auto"/>
        </w:pBdr>
        <w:spacing w:after="120"/>
        <w:jc w:val="center"/>
        <w:rPr>
          <w:rFonts w:ascii="Century Expanded AT" w:hAnsi="Century Expanded AT"/>
          <w:b/>
          <w:bCs/>
          <w:sz w:val="40"/>
          <w:szCs w:val="32"/>
        </w:rPr>
      </w:pPr>
      <w:r w:rsidRPr="000D1AC9">
        <w:rPr>
          <w:rFonts w:ascii="Century Expanded AT" w:hAnsi="Century Expanded AT"/>
          <w:b/>
          <w:bCs/>
          <w:sz w:val="40"/>
          <w:szCs w:val="32"/>
        </w:rPr>
        <w:t>Zájezd do Londýna</w:t>
      </w:r>
    </w:p>
    <w:p w:rsidR="00D6259B" w:rsidRPr="000D1AC9" w:rsidRDefault="006E2467" w:rsidP="00244264">
      <w:pPr>
        <w:pBdr>
          <w:bottom w:val="single" w:sz="4" w:space="1" w:color="auto"/>
        </w:pBdr>
        <w:spacing w:after="600"/>
        <w:rPr>
          <w:rFonts w:ascii="Century Expanded AT" w:hAnsi="Century Expanded AT"/>
          <w:b/>
          <w:bCs/>
          <w:sz w:val="32"/>
          <w:szCs w:val="32"/>
        </w:rPr>
      </w:pPr>
      <w:r w:rsidRPr="000D1AC9">
        <w:rPr>
          <w:rFonts w:ascii="Century Expanded AT" w:hAnsi="Century Expanded AT"/>
          <w:b/>
          <w:bCs/>
          <w:sz w:val="32"/>
          <w:szCs w:val="32"/>
        </w:rPr>
        <w:t xml:space="preserve">Zájezd do Londýna na pět dní: </w:t>
      </w:r>
      <w:r w:rsidR="00244264" w:rsidRPr="000D1AC9">
        <w:rPr>
          <w:rFonts w:ascii="Century Expanded AT" w:hAnsi="Century Expanded AT"/>
          <w:b/>
          <w:bCs/>
          <w:sz w:val="32"/>
          <w:szCs w:val="32"/>
        </w:rPr>
        <w:t>1.–5. června 2015 pro přihlášené žáky. Bližší informace u paní učitelky Fabiánové.</w:t>
      </w:r>
    </w:p>
    <w:p w:rsidR="000D1AC9" w:rsidRPr="000D1AC9" w:rsidRDefault="000D1AC9" w:rsidP="000D1AC9">
      <w:pPr>
        <w:jc w:val="center"/>
        <w:rPr>
          <w:rFonts w:ascii="Century Expanded AT" w:hAnsi="Century Expanded AT"/>
          <w:b/>
          <w:bCs/>
          <w:sz w:val="40"/>
          <w:szCs w:val="30"/>
        </w:rPr>
      </w:pPr>
      <w:r w:rsidRPr="000D1AC9">
        <w:rPr>
          <w:rFonts w:ascii="Century Expanded AT" w:hAnsi="Century Expanded AT"/>
          <w:b/>
          <w:bCs/>
          <w:sz w:val="40"/>
          <w:szCs w:val="30"/>
        </w:rPr>
        <w:t>Nepotřebné věci potřebným lidem</w:t>
      </w:r>
    </w:p>
    <w:p w:rsidR="00244264" w:rsidRPr="00244264" w:rsidRDefault="00244264" w:rsidP="000D1AC9">
      <w:pPr>
        <w:rPr>
          <w:rFonts w:ascii="Century Expanded AT" w:hAnsi="Century Expanded AT"/>
          <w:b/>
          <w:bCs/>
          <w:sz w:val="30"/>
          <w:szCs w:val="30"/>
        </w:rPr>
      </w:pPr>
      <w:r w:rsidRPr="00244264">
        <w:rPr>
          <w:rFonts w:ascii="Century Expanded AT" w:hAnsi="Century Expanded AT"/>
          <w:b/>
          <w:bCs/>
          <w:sz w:val="30"/>
          <w:szCs w:val="30"/>
        </w:rPr>
        <w:t>ZŠ Plešivec ve spolupráci s Diakonií Broumov pořádá humanitární sbírku "Nepotřebné věci potřebným lidem", která se uskuteční od 13. 4. do 17. 4. 2015.</w:t>
      </w:r>
    </w:p>
    <w:p w:rsidR="00244264" w:rsidRPr="00244264" w:rsidRDefault="00244264" w:rsidP="00244264">
      <w:pPr>
        <w:spacing w:after="0"/>
        <w:rPr>
          <w:rFonts w:ascii="Century Expanded AT" w:hAnsi="Century Expanded AT"/>
          <w:b/>
          <w:bCs/>
          <w:sz w:val="24"/>
          <w:szCs w:val="32"/>
        </w:rPr>
      </w:pPr>
      <w:r w:rsidRPr="00244264">
        <w:rPr>
          <w:rFonts w:ascii="Century Expanded AT" w:hAnsi="Century Expanded AT"/>
          <w:b/>
          <w:bCs/>
          <w:sz w:val="24"/>
          <w:szCs w:val="32"/>
        </w:rPr>
        <w:t>VĚCI, KTERÉ PŘIJÍMÁME:</w:t>
      </w:r>
    </w:p>
    <w:p w:rsidR="00244264" w:rsidRPr="00244264" w:rsidRDefault="00244264" w:rsidP="00244264">
      <w:pPr>
        <w:spacing w:after="0"/>
        <w:rPr>
          <w:rFonts w:ascii="Century Expanded AT" w:hAnsi="Century Expanded AT"/>
          <w:b/>
          <w:bCs/>
          <w:sz w:val="24"/>
          <w:szCs w:val="32"/>
        </w:rPr>
      </w:pPr>
      <w:r w:rsidRPr="00244264">
        <w:rPr>
          <w:rFonts w:ascii="Century Expanded AT" w:hAnsi="Century Expanded AT"/>
          <w:b/>
          <w:bCs/>
          <w:sz w:val="24"/>
          <w:szCs w:val="32"/>
        </w:rPr>
        <w:t>• Letní a zimní oblečení (dámské, pánské, dětské)</w:t>
      </w:r>
      <w:r w:rsidRPr="00244264">
        <w:rPr>
          <w:rFonts w:ascii="Century Expanded AT" w:hAnsi="Century Expanded AT"/>
          <w:b/>
          <w:bCs/>
          <w:sz w:val="24"/>
          <w:szCs w:val="32"/>
        </w:rPr>
        <w:br/>
        <w:t>• Lůžkoviny, prostěradla, ručníky, utěrky, záclony</w:t>
      </w:r>
      <w:r w:rsidRPr="00244264">
        <w:rPr>
          <w:rFonts w:ascii="Century Expanded AT" w:hAnsi="Century Expanded AT"/>
          <w:b/>
          <w:bCs/>
          <w:sz w:val="24"/>
          <w:szCs w:val="32"/>
        </w:rPr>
        <w:br/>
        <w:t>• Hračky</w:t>
      </w:r>
      <w:r w:rsidRPr="00244264">
        <w:rPr>
          <w:rFonts w:ascii="Century Expanded AT" w:hAnsi="Century Expanded AT"/>
          <w:b/>
          <w:bCs/>
          <w:sz w:val="24"/>
          <w:szCs w:val="32"/>
        </w:rPr>
        <w:br/>
        <w:t>• Knihy</w:t>
      </w:r>
    </w:p>
    <w:p w:rsidR="00244264" w:rsidRPr="00244264" w:rsidRDefault="00244264" w:rsidP="00244264">
      <w:pPr>
        <w:pBdr>
          <w:bottom w:val="single" w:sz="4" w:space="1" w:color="auto"/>
        </w:pBdr>
        <w:spacing w:after="480"/>
        <w:rPr>
          <w:rFonts w:ascii="Century Expanded AT" w:hAnsi="Century Expanded AT"/>
          <w:b/>
          <w:bCs/>
          <w:sz w:val="24"/>
          <w:szCs w:val="32"/>
        </w:rPr>
      </w:pPr>
      <w:r w:rsidRPr="00244264">
        <w:rPr>
          <w:rFonts w:ascii="Century Expanded AT" w:hAnsi="Century Expanded AT"/>
          <w:b/>
          <w:bCs/>
          <w:sz w:val="24"/>
          <w:szCs w:val="32"/>
        </w:rPr>
        <w:t>Pokud se chcete do sbírky zapojit, přineste nepotřebné věci J. Novotné (kabinet přírodopisu). Věci prosíme zabalené do igelitových pytlů či krabic.</w:t>
      </w:r>
    </w:p>
    <w:p w:rsidR="000D1AC9" w:rsidRPr="000D1AC9" w:rsidRDefault="006E2467" w:rsidP="000D1AC9">
      <w:pPr>
        <w:spacing w:after="120"/>
        <w:jc w:val="center"/>
        <w:rPr>
          <w:rFonts w:ascii="Century Expanded AT" w:hAnsi="Century Expanded AT"/>
          <w:b/>
          <w:bCs/>
          <w:sz w:val="40"/>
          <w:szCs w:val="40"/>
        </w:rPr>
      </w:pPr>
      <w:r w:rsidRPr="000D1AC9">
        <w:rPr>
          <w:rFonts w:ascii="Century Expanded AT" w:hAnsi="Century Expanded AT"/>
          <w:b/>
          <w:bCs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551D108" wp14:editId="5ECD2102">
            <wp:simplePos x="0" y="0"/>
            <wp:positionH relativeFrom="column">
              <wp:posOffset>3234055</wp:posOffset>
            </wp:positionH>
            <wp:positionV relativeFrom="paragraph">
              <wp:posOffset>1452880</wp:posOffset>
            </wp:positionV>
            <wp:extent cx="2567305" cy="1924050"/>
            <wp:effectExtent l="0" t="0" r="4445" b="0"/>
            <wp:wrapNone/>
            <wp:docPr id="4" name="Obrázek 4" descr="http://www.zsplesivec.cz/data/imgs/107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zsplesivec.cz/data/imgs/1075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259B" w:rsidRPr="000D1AC9">
        <w:rPr>
          <w:rFonts w:ascii="Century Expanded AT" w:hAnsi="Century Expanded AT"/>
          <w:b/>
          <w:bCs/>
          <w:sz w:val="40"/>
          <w:szCs w:val="40"/>
        </w:rPr>
        <w:t>11. školní ples</w:t>
      </w:r>
    </w:p>
    <w:p w:rsidR="00A8394C" w:rsidRPr="000D1AC9" w:rsidRDefault="000D1AC9" w:rsidP="006E2467">
      <w:pPr>
        <w:spacing w:after="3600"/>
        <w:rPr>
          <w:rFonts w:ascii="Century Expanded AT" w:hAnsi="Century Expanded AT"/>
          <w:b/>
          <w:sz w:val="32"/>
          <w:szCs w:val="30"/>
        </w:rPr>
      </w:pPr>
      <w:r w:rsidRPr="000D1AC9">
        <w:rPr>
          <w:rFonts w:ascii="Century Expanded AT" w:hAnsi="Century Expanded AT"/>
          <w:b/>
          <w:bCs/>
          <w:noProof/>
          <w:sz w:val="20"/>
          <w:lang w:eastAsia="cs-CZ"/>
        </w:rPr>
        <w:drawing>
          <wp:anchor distT="0" distB="0" distL="114300" distR="114300" simplePos="0" relativeHeight="251659264" behindDoc="1" locked="0" layoutInCell="1" allowOverlap="1" wp14:anchorId="65CBFBAE" wp14:editId="5D833A65">
            <wp:simplePos x="0" y="0"/>
            <wp:positionH relativeFrom="margin">
              <wp:align>left</wp:align>
            </wp:positionH>
            <wp:positionV relativeFrom="paragraph">
              <wp:posOffset>1140460</wp:posOffset>
            </wp:positionV>
            <wp:extent cx="2743200" cy="2055735"/>
            <wp:effectExtent l="0" t="0" r="0" b="1905"/>
            <wp:wrapNone/>
            <wp:docPr id="3" name="Obrázek 3" descr="http://www.zsplesivec.cz/data/imgs/107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zsplesivec.cz/data/imgs/1075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59B" w:rsidRPr="000D1AC9">
        <w:rPr>
          <w:rFonts w:ascii="Century Expanded AT" w:hAnsi="Century Expanded AT"/>
          <w:b/>
          <w:sz w:val="32"/>
          <w:szCs w:val="30"/>
        </w:rPr>
        <w:t xml:space="preserve">Dne 27. února 2015 se v kájovském Konibaru uskutečnil již 11. školní ples. Tentokrát se přišlo pobavit přes 180 lidí. K tanci a poslechu hrála skupina Situace a nechyběla ani </w:t>
      </w:r>
      <w:r w:rsidRPr="000D1AC9">
        <w:rPr>
          <w:rFonts w:ascii="Century Expanded AT" w:hAnsi="Century Expanded AT"/>
          <w:b/>
          <w:sz w:val="32"/>
          <w:szCs w:val="30"/>
        </w:rPr>
        <w:t>bohatá tombola.</w:t>
      </w:r>
    </w:p>
    <w:p w:rsidR="00D6259B" w:rsidRPr="0034172E" w:rsidRDefault="00244264" w:rsidP="000D1AC9">
      <w:pPr>
        <w:jc w:val="center"/>
        <w:rPr>
          <w:rFonts w:ascii="Century Expanded AT" w:hAnsi="Century Expanded AT"/>
          <w:b/>
          <w:bCs/>
          <w:sz w:val="40"/>
          <w:szCs w:val="40"/>
        </w:rPr>
      </w:pPr>
      <w:r>
        <w:rPr>
          <w:rFonts w:ascii="Century Expanded AT" w:hAnsi="Century Expanded AT"/>
          <w:b/>
          <w:bCs/>
          <w:sz w:val="40"/>
          <w:szCs w:val="40"/>
        </w:rPr>
        <w:br w:type="page"/>
      </w:r>
      <w:r w:rsidR="00D6259B" w:rsidRPr="0034172E">
        <w:rPr>
          <w:rFonts w:ascii="Century Expanded AT" w:hAnsi="Century Expanded AT"/>
          <w:b/>
          <w:bCs/>
          <w:sz w:val="40"/>
          <w:szCs w:val="40"/>
        </w:rPr>
        <w:lastRenderedPageBreak/>
        <w:t>Pomáháme potřebným</w:t>
      </w:r>
    </w:p>
    <w:p w:rsidR="00735200" w:rsidRDefault="00D6259B" w:rsidP="000D1AC9">
      <w:pPr>
        <w:pBdr>
          <w:bottom w:val="single" w:sz="4" w:space="1" w:color="auto"/>
        </w:pBdr>
        <w:spacing w:after="840"/>
        <w:rPr>
          <w:rFonts w:ascii="Century Expanded AT" w:hAnsi="Century Expanded AT"/>
          <w:b/>
          <w:sz w:val="30"/>
          <w:szCs w:val="30"/>
        </w:rPr>
      </w:pPr>
      <w:r w:rsidRPr="0034172E">
        <w:rPr>
          <w:rFonts w:ascii="Century Expanded AT" w:hAnsi="Century Expanded AT"/>
          <w:b/>
          <w:sz w:val="30"/>
          <w:szCs w:val="30"/>
        </w:rPr>
        <w:t xml:space="preserve">Během uplynulého měsíce </w:t>
      </w:r>
      <w:r w:rsidRPr="000D1AC9">
        <w:rPr>
          <w:rFonts w:ascii="Century Expanded AT" w:hAnsi="Century Expanded AT"/>
          <w:b/>
          <w:sz w:val="32"/>
          <w:szCs w:val="30"/>
        </w:rPr>
        <w:t>proběhla</w:t>
      </w:r>
      <w:r w:rsidRPr="0034172E">
        <w:rPr>
          <w:rFonts w:ascii="Century Expanded AT" w:hAnsi="Century Expanded AT"/>
          <w:b/>
          <w:sz w:val="30"/>
          <w:szCs w:val="30"/>
        </w:rPr>
        <w:t xml:space="preserve"> v naší škole sbírka pro Adama Bardu, dvacetiletého chlapce na vozíku, který touží splnit si své sny s pomocí nového osob</w:t>
      </w:r>
      <w:r w:rsidR="000D1AC9">
        <w:rPr>
          <w:rFonts w:ascii="Century Expanded AT" w:hAnsi="Century Expanded AT"/>
          <w:b/>
          <w:sz w:val="30"/>
          <w:szCs w:val="30"/>
        </w:rPr>
        <w:t>ního vozíku Genny v hodnotě 530 </w:t>
      </w:r>
      <w:r w:rsidRPr="0034172E">
        <w:rPr>
          <w:rFonts w:ascii="Century Expanded AT" w:hAnsi="Century Expanded AT"/>
          <w:b/>
          <w:sz w:val="30"/>
          <w:szCs w:val="30"/>
        </w:rPr>
        <w:t>000,- Kč. Do sbírky se zapojili zaměstnanci naší školy a žáci 9. třídy. Děkujeme</w:t>
      </w:r>
      <w:r w:rsidR="006E2467">
        <w:rPr>
          <w:rFonts w:ascii="Century Expanded AT" w:hAnsi="Century Expanded AT"/>
          <w:b/>
          <w:sz w:val="30"/>
          <w:szCs w:val="30"/>
        </w:rPr>
        <w:t>.</w:t>
      </w:r>
    </w:p>
    <w:p w:rsidR="000D1AC9" w:rsidRPr="000D1AC9" w:rsidRDefault="000D1AC9" w:rsidP="000D1AC9">
      <w:pPr>
        <w:jc w:val="center"/>
        <w:rPr>
          <w:rFonts w:ascii="Century Expanded AT" w:hAnsi="Century Expanded AT"/>
          <w:b/>
          <w:bCs/>
          <w:sz w:val="40"/>
          <w:szCs w:val="40"/>
        </w:rPr>
      </w:pPr>
      <w:r w:rsidRPr="000D1AC9">
        <w:rPr>
          <w:rFonts w:ascii="Century Expanded AT" w:hAnsi="Century Expanded AT"/>
          <w:b/>
          <w:bCs/>
          <w:sz w:val="40"/>
          <w:szCs w:val="40"/>
        </w:rPr>
        <w:t>Projektový den</w:t>
      </w:r>
    </w:p>
    <w:p w:rsidR="000D1AC9" w:rsidRDefault="000D1AC9" w:rsidP="00371CD3">
      <w:pPr>
        <w:spacing w:after="3600"/>
        <w:rPr>
          <w:rFonts w:ascii="Century Expanded AT" w:hAnsi="Century Expanded AT"/>
          <w:b/>
          <w:sz w:val="30"/>
          <w:szCs w:val="30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57A697AB" wp14:editId="2D155C75">
            <wp:simplePos x="0" y="0"/>
            <wp:positionH relativeFrom="column">
              <wp:posOffset>842645</wp:posOffset>
            </wp:positionH>
            <wp:positionV relativeFrom="paragraph">
              <wp:posOffset>934085</wp:posOffset>
            </wp:positionV>
            <wp:extent cx="3000375" cy="2571115"/>
            <wp:effectExtent l="0" t="0" r="9525" b="635"/>
            <wp:wrapTight wrapText="bothSides">
              <wp:wrapPolygon edited="0">
                <wp:start x="0" y="0"/>
                <wp:lineTo x="0" y="21445"/>
                <wp:lineTo x="21531" y="21445"/>
                <wp:lineTo x="21531" y="0"/>
                <wp:lineTo x="0" y="0"/>
              </wp:wrapPolygon>
            </wp:wrapTight>
            <wp:docPr id="1" name="Obrázek 1" descr="https://lh6.googleusercontent.com/-QDFvUNMbzBU/VQq4SgMMWoI/AAAAAAAAcFg/FY4Oyy6Dvww/w1278-h765-no/IMAG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QDFvUNMbzBU/VQq4SgMMWoI/AAAAAAAAcFg/FY4Oyy6Dvww/w1278-h765-no/IMAG0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8" r="24441"/>
                    <a:stretch/>
                  </pic:blipFill>
                  <pic:spPr bwMode="auto">
                    <a:xfrm>
                      <a:off x="0" y="0"/>
                      <a:ext cx="300037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Expanded AT" w:hAnsi="Century Expanded AT"/>
          <w:b/>
          <w:sz w:val="30"/>
          <w:szCs w:val="30"/>
        </w:rPr>
        <w:t>Dne 19. března proběhl na naší škole projektový den na téma hodnoty. Na projektu pracovali žáci se svými třídními učiteli.</w:t>
      </w:r>
    </w:p>
    <w:p w:rsidR="000D1AC9" w:rsidRPr="0034172E" w:rsidRDefault="001044F6" w:rsidP="00371CD3">
      <w:pPr>
        <w:spacing w:after="3600"/>
        <w:rPr>
          <w:rFonts w:ascii="Century Expanded AT" w:hAnsi="Century Expanded AT"/>
          <w:b/>
          <w:sz w:val="30"/>
          <w:szCs w:val="30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540227B3" wp14:editId="71B9F22A">
            <wp:simplePos x="0" y="0"/>
            <wp:positionH relativeFrom="column">
              <wp:posOffset>2424430</wp:posOffset>
            </wp:positionH>
            <wp:positionV relativeFrom="paragraph">
              <wp:posOffset>938530</wp:posOffset>
            </wp:positionV>
            <wp:extent cx="2905125" cy="1739900"/>
            <wp:effectExtent l="0" t="0" r="9525" b="0"/>
            <wp:wrapTight wrapText="bothSides">
              <wp:wrapPolygon edited="0">
                <wp:start x="0" y="0"/>
                <wp:lineTo x="0" y="21285"/>
                <wp:lineTo x="21529" y="21285"/>
                <wp:lineTo x="21529" y="0"/>
                <wp:lineTo x="0" y="0"/>
              </wp:wrapPolygon>
            </wp:wrapTight>
            <wp:docPr id="22" name="Obrázek 22" descr="https://lh3.googleusercontent.com/-OeaGiRk7-8g/VQq4Sts3VwI/AAAAAAAAcFg/s60p3xwxmmI/w666-h399-no/IMAG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OeaGiRk7-8g/VQq4Sts3VwI/AAAAAAAAcFg/s60p3xwxmmI/w666-h399-no/IMAG08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467" w:rsidRDefault="006E2467">
      <w:pPr>
        <w:rPr>
          <w:rFonts w:ascii="Century Expanded AT" w:hAnsi="Century Expanded AT"/>
          <w:b/>
          <w:sz w:val="40"/>
          <w:szCs w:val="40"/>
        </w:rPr>
      </w:pPr>
      <w:r>
        <w:rPr>
          <w:rFonts w:ascii="Century Expanded AT" w:hAnsi="Century Expanded AT"/>
          <w:b/>
          <w:sz w:val="40"/>
          <w:szCs w:val="40"/>
        </w:rPr>
        <w:br w:type="page"/>
      </w:r>
    </w:p>
    <w:p w:rsidR="00D6259B" w:rsidRPr="0034172E" w:rsidRDefault="00D6259B" w:rsidP="00D6259B">
      <w:pPr>
        <w:jc w:val="center"/>
        <w:rPr>
          <w:rFonts w:ascii="Century Expanded AT" w:hAnsi="Century Expanded AT"/>
          <w:b/>
          <w:sz w:val="40"/>
          <w:szCs w:val="40"/>
        </w:rPr>
      </w:pPr>
      <w:r w:rsidRPr="0034172E">
        <w:rPr>
          <w:rFonts w:ascii="Century Expanded AT" w:hAnsi="Century Expanded AT"/>
          <w:b/>
          <w:sz w:val="40"/>
          <w:szCs w:val="40"/>
        </w:rPr>
        <w:lastRenderedPageBreak/>
        <w:t>Olympiády</w:t>
      </w:r>
    </w:p>
    <w:p w:rsidR="00D6259B" w:rsidRPr="000D1AC9" w:rsidRDefault="00D6259B" w:rsidP="00D6259B">
      <w:pPr>
        <w:rPr>
          <w:rFonts w:ascii="Century Expanded AT" w:hAnsi="Century Expanded AT"/>
          <w:b/>
          <w:sz w:val="28"/>
          <w:szCs w:val="30"/>
        </w:rPr>
      </w:pPr>
      <w:r w:rsidRPr="0034172E">
        <w:rPr>
          <w:rFonts w:ascii="Century Expanded AT" w:hAnsi="Century Expanded AT"/>
          <w:b/>
          <w:sz w:val="30"/>
          <w:szCs w:val="30"/>
        </w:rPr>
        <w:t>Okresní kolo olympiády v českém jazyce:</w:t>
      </w:r>
      <w:r w:rsidR="000D1AC9">
        <w:rPr>
          <w:rFonts w:ascii="Century Expanded AT" w:hAnsi="Century Expanded AT"/>
          <w:b/>
          <w:sz w:val="30"/>
          <w:szCs w:val="30"/>
        </w:rPr>
        <w:br/>
      </w:r>
      <w:r w:rsidR="000D1AC9" w:rsidRPr="000D1AC9">
        <w:rPr>
          <w:rFonts w:ascii="Century Expanded AT" w:hAnsi="Century Expanded AT"/>
          <w:b/>
          <w:sz w:val="28"/>
          <w:szCs w:val="30"/>
        </w:rPr>
        <w:t>Kateřina Hrubešová (9.) – 5. místo</w:t>
      </w:r>
      <w:r w:rsidR="000D1AC9" w:rsidRPr="000D1AC9">
        <w:rPr>
          <w:rFonts w:ascii="Century Expanded AT" w:hAnsi="Century Expanded AT"/>
          <w:b/>
          <w:sz w:val="28"/>
          <w:szCs w:val="30"/>
        </w:rPr>
        <w:br/>
        <w:t>Natálie Jelenová (9.) – 6. místo</w:t>
      </w:r>
    </w:p>
    <w:p w:rsidR="00735200" w:rsidRPr="0034172E" w:rsidRDefault="00D6259B" w:rsidP="000D1AC9">
      <w:pPr>
        <w:rPr>
          <w:rFonts w:ascii="Century Expanded AT" w:hAnsi="Century Expanded AT"/>
          <w:b/>
          <w:sz w:val="30"/>
          <w:szCs w:val="30"/>
        </w:rPr>
      </w:pPr>
      <w:r w:rsidRPr="0034172E">
        <w:rPr>
          <w:rFonts w:ascii="Century Expanded AT" w:hAnsi="Century Expanded AT"/>
          <w:b/>
          <w:sz w:val="30"/>
          <w:szCs w:val="30"/>
        </w:rPr>
        <w:t>Chlapecký minivolejbal:</w:t>
      </w:r>
      <w:r w:rsidR="000D1AC9">
        <w:rPr>
          <w:rFonts w:ascii="Century Expanded AT" w:hAnsi="Century Expanded AT"/>
          <w:b/>
          <w:sz w:val="30"/>
          <w:szCs w:val="30"/>
        </w:rPr>
        <w:br/>
      </w:r>
      <w:r w:rsidRPr="0034172E">
        <w:rPr>
          <w:rFonts w:ascii="Century Expanded AT" w:hAnsi="Century Expanded AT"/>
          <w:b/>
          <w:sz w:val="30"/>
          <w:szCs w:val="30"/>
        </w:rPr>
        <w:t>Dvacet čtyři týmů bojovalo o umístění. Z nich byli nejlepší Borci, kteří vybojovali osmé místo.</w:t>
      </w:r>
      <w:r w:rsidR="00735200" w:rsidRPr="0034172E">
        <w:rPr>
          <w:rFonts w:ascii="Century Expanded AT" w:hAnsi="Century Expanded AT"/>
          <w:b/>
          <w:sz w:val="30"/>
          <w:szCs w:val="30"/>
        </w:rPr>
        <w:t xml:space="preserve"> </w:t>
      </w:r>
    </w:p>
    <w:p w:rsidR="00D6259B" w:rsidRDefault="00ED78F3" w:rsidP="00D6259B">
      <w:pPr>
        <w:rPr>
          <w:rFonts w:ascii="Century Expanded AT" w:hAnsi="Century Expanded AT"/>
          <w:b/>
          <w:sz w:val="30"/>
          <w:szCs w:val="30"/>
        </w:rPr>
      </w:pPr>
      <w:r>
        <w:rPr>
          <w:rFonts w:ascii="Century Expanded AT" w:hAnsi="Century Expanded AT"/>
          <w:b/>
          <w:sz w:val="30"/>
          <w:szCs w:val="30"/>
        </w:rPr>
        <w:t>Školní</w:t>
      </w:r>
      <w:r w:rsidR="00D6259B" w:rsidRPr="0034172E">
        <w:rPr>
          <w:rFonts w:ascii="Century Expanded AT" w:hAnsi="Century Expanded AT"/>
          <w:b/>
          <w:sz w:val="30"/>
          <w:szCs w:val="30"/>
        </w:rPr>
        <w:t xml:space="preserve"> kolo biologické olympiády:</w:t>
      </w:r>
      <w:r w:rsidR="000D1AC9">
        <w:rPr>
          <w:rFonts w:ascii="Century Expanded AT" w:hAnsi="Century Expanded AT"/>
          <w:b/>
          <w:sz w:val="30"/>
          <w:szCs w:val="30"/>
        </w:rPr>
        <w:br/>
      </w:r>
      <w:r w:rsidR="00D6259B" w:rsidRPr="0034172E">
        <w:rPr>
          <w:rFonts w:ascii="Century Expanded AT" w:hAnsi="Century Expanded AT"/>
          <w:b/>
          <w:sz w:val="30"/>
          <w:szCs w:val="30"/>
        </w:rPr>
        <w:t>Soutěžilo se v kategoriích D (6.–</w:t>
      </w:r>
      <w:r w:rsidR="000D1AC9">
        <w:rPr>
          <w:rFonts w:ascii="Century Expanded AT" w:hAnsi="Century Expanded AT"/>
          <w:b/>
          <w:sz w:val="30"/>
          <w:szCs w:val="30"/>
        </w:rPr>
        <w:t xml:space="preserve">7. tříd) a C (8.–9. tříd). </w:t>
      </w:r>
      <w:r w:rsidR="000D1AC9" w:rsidRPr="00C66CF6">
        <w:rPr>
          <w:rFonts w:ascii="Century Expanded AT" w:hAnsi="Century Expanded AT"/>
          <w:b/>
          <w:color w:val="FF0000"/>
          <w:sz w:val="30"/>
          <w:szCs w:val="30"/>
        </w:rPr>
        <w:t>V </w:t>
      </w:r>
      <w:r w:rsidR="00D6259B" w:rsidRPr="00C66CF6">
        <w:rPr>
          <w:rFonts w:ascii="Century Expanded AT" w:hAnsi="Century Expanded AT"/>
          <w:b/>
          <w:color w:val="FF0000"/>
          <w:sz w:val="30"/>
          <w:szCs w:val="30"/>
        </w:rPr>
        <w:t xml:space="preserve">kategorii D zvítězila Martina Jedličková (6. A), v kategorii C </w:t>
      </w:r>
      <w:r w:rsidR="00C66CF6" w:rsidRPr="00C66CF6">
        <w:rPr>
          <w:rFonts w:ascii="Century Expanded AT" w:hAnsi="Century Expanded AT"/>
          <w:b/>
          <w:color w:val="FF0000"/>
          <w:sz w:val="30"/>
          <w:szCs w:val="30"/>
        </w:rPr>
        <w:t xml:space="preserve">Štěpánka Postlová (9. třída) </w:t>
      </w:r>
    </w:p>
    <w:p w:rsidR="00C66CF6" w:rsidRDefault="00C66CF6" w:rsidP="00C66CF6">
      <w:pPr>
        <w:tabs>
          <w:tab w:val="left" w:pos="1276"/>
        </w:tabs>
        <w:rPr>
          <w:rFonts w:ascii="Century Expanded AT" w:hAnsi="Century Expanded AT"/>
          <w:b/>
          <w:sz w:val="30"/>
          <w:szCs w:val="30"/>
        </w:rPr>
      </w:pPr>
      <w:r>
        <w:rPr>
          <w:rFonts w:ascii="Century Expanded AT" w:hAnsi="Century Expanded AT"/>
          <w:b/>
          <w:sz w:val="30"/>
          <w:szCs w:val="30"/>
        </w:rPr>
        <w:t>Okresní kolo matematické olympiády:</w:t>
      </w:r>
      <w:r>
        <w:rPr>
          <w:rFonts w:ascii="Century Expanded AT" w:hAnsi="Century Expanded AT"/>
          <w:b/>
          <w:sz w:val="30"/>
          <w:szCs w:val="30"/>
        </w:rPr>
        <w:br/>
        <w:t xml:space="preserve">5. třídy – </w:t>
      </w:r>
      <w:r w:rsidRPr="00C66CF6">
        <w:rPr>
          <w:rFonts w:ascii="Century Expanded AT" w:hAnsi="Century Expanded AT"/>
          <w:b/>
          <w:color w:val="FF0000"/>
          <w:sz w:val="30"/>
          <w:szCs w:val="30"/>
        </w:rPr>
        <w:t>Ondřej Kozák – 1. místo</w:t>
      </w:r>
      <w:r>
        <w:rPr>
          <w:rFonts w:ascii="Century Expanded AT" w:hAnsi="Century Expanded AT"/>
          <w:b/>
          <w:sz w:val="30"/>
          <w:szCs w:val="30"/>
        </w:rPr>
        <w:br/>
        <w:t xml:space="preserve"> </w:t>
      </w:r>
      <w:r>
        <w:rPr>
          <w:rFonts w:ascii="Century Expanded AT" w:hAnsi="Century Expanded AT"/>
          <w:b/>
          <w:sz w:val="30"/>
          <w:szCs w:val="30"/>
        </w:rPr>
        <w:tab/>
        <w:t>Martin Šubrt – 5.–7. místo</w:t>
      </w:r>
      <w:r>
        <w:rPr>
          <w:rFonts w:ascii="Century Expanded AT" w:hAnsi="Century Expanded AT"/>
          <w:b/>
          <w:sz w:val="30"/>
          <w:szCs w:val="30"/>
        </w:rPr>
        <w:br/>
        <w:t>9. třídy – Kateřina Hrubešová – 6. místo</w:t>
      </w:r>
      <w:r>
        <w:rPr>
          <w:rFonts w:ascii="Century Expanded AT" w:hAnsi="Century Expanded AT"/>
          <w:b/>
          <w:sz w:val="30"/>
          <w:szCs w:val="30"/>
        </w:rPr>
        <w:br/>
        <w:t xml:space="preserve"> </w:t>
      </w:r>
      <w:r>
        <w:rPr>
          <w:rFonts w:ascii="Century Expanded AT" w:hAnsi="Century Expanded AT"/>
          <w:b/>
          <w:sz w:val="30"/>
          <w:szCs w:val="30"/>
        </w:rPr>
        <w:tab/>
        <w:t>Peter Lukáč – 7.–9. místo</w:t>
      </w:r>
    </w:p>
    <w:p w:rsidR="00C66CF6" w:rsidRDefault="00C66CF6" w:rsidP="00C66CF6">
      <w:pPr>
        <w:tabs>
          <w:tab w:val="left" w:pos="1276"/>
        </w:tabs>
        <w:rPr>
          <w:rFonts w:ascii="Century Expanded AT" w:hAnsi="Century Expanded AT"/>
          <w:b/>
          <w:sz w:val="30"/>
          <w:szCs w:val="30"/>
        </w:rPr>
      </w:pPr>
      <w:r>
        <w:rPr>
          <w:rFonts w:ascii="Century Expanded AT" w:hAnsi="Century Expanded AT"/>
          <w:b/>
          <w:sz w:val="30"/>
          <w:szCs w:val="30"/>
        </w:rPr>
        <w:t>Okresní kolo konverzace v angličtině:</w:t>
      </w:r>
      <w:r>
        <w:rPr>
          <w:rFonts w:ascii="Century Expanded AT" w:hAnsi="Century Expanded AT"/>
          <w:b/>
          <w:sz w:val="30"/>
          <w:szCs w:val="30"/>
        </w:rPr>
        <w:br/>
        <w:t>Samuele Mazzola (6.B) – 5. místo</w:t>
      </w:r>
      <w:r>
        <w:rPr>
          <w:rFonts w:ascii="Century Expanded AT" w:hAnsi="Century Expanded AT"/>
          <w:b/>
          <w:sz w:val="30"/>
          <w:szCs w:val="30"/>
        </w:rPr>
        <w:br/>
      </w:r>
      <w:r w:rsidRPr="00C66CF6">
        <w:rPr>
          <w:rFonts w:ascii="Century Expanded AT" w:hAnsi="Century Expanded AT"/>
          <w:b/>
          <w:color w:val="FF0000"/>
          <w:sz w:val="30"/>
          <w:szCs w:val="30"/>
        </w:rPr>
        <w:t>Natálie Jelenová (9.) – 2. místo</w:t>
      </w:r>
    </w:p>
    <w:p w:rsidR="00C66CF6" w:rsidRPr="00C66CF6" w:rsidRDefault="00C66CF6" w:rsidP="00C66CF6">
      <w:pPr>
        <w:tabs>
          <w:tab w:val="left" w:pos="1276"/>
        </w:tabs>
        <w:rPr>
          <w:rFonts w:ascii="Century Expanded AT" w:hAnsi="Century Expanded AT"/>
          <w:b/>
          <w:color w:val="FF0000"/>
          <w:sz w:val="30"/>
          <w:szCs w:val="30"/>
        </w:rPr>
      </w:pPr>
      <w:r>
        <w:rPr>
          <w:rFonts w:ascii="Century Expanded AT" w:hAnsi="Century Expanded AT"/>
          <w:b/>
          <w:sz w:val="30"/>
          <w:szCs w:val="30"/>
        </w:rPr>
        <w:t>Okresní kolo dějepisné olympiády:</w:t>
      </w:r>
      <w:r>
        <w:rPr>
          <w:rFonts w:ascii="Century Expanded AT" w:hAnsi="Century Expanded AT"/>
          <w:b/>
          <w:sz w:val="30"/>
          <w:szCs w:val="30"/>
        </w:rPr>
        <w:br/>
      </w:r>
      <w:r w:rsidRPr="00C66CF6">
        <w:rPr>
          <w:rFonts w:ascii="Century Expanded AT" w:hAnsi="Century Expanded AT"/>
          <w:b/>
          <w:color w:val="FF0000"/>
          <w:sz w:val="30"/>
          <w:szCs w:val="30"/>
        </w:rPr>
        <w:t>Matyáš Olšák (7.B) – 2. místo</w:t>
      </w:r>
    </w:p>
    <w:p w:rsidR="00C66CF6" w:rsidRDefault="00C66CF6" w:rsidP="00C66CF6">
      <w:pPr>
        <w:tabs>
          <w:tab w:val="left" w:pos="1276"/>
        </w:tabs>
        <w:rPr>
          <w:rFonts w:ascii="Century Expanded AT" w:hAnsi="Century Expanded AT"/>
          <w:b/>
          <w:sz w:val="30"/>
          <w:szCs w:val="30"/>
        </w:rPr>
      </w:pPr>
      <w:r>
        <w:rPr>
          <w:rFonts w:ascii="Century Expanded AT" w:hAnsi="Century Expanded AT"/>
          <w:b/>
          <w:sz w:val="30"/>
          <w:szCs w:val="30"/>
        </w:rPr>
        <w:t>Matematické soutěže:</w:t>
      </w:r>
    </w:p>
    <w:p w:rsidR="00C66CF6" w:rsidRDefault="00C66CF6" w:rsidP="00C66CF6">
      <w:pPr>
        <w:tabs>
          <w:tab w:val="left" w:pos="1276"/>
        </w:tabs>
        <w:rPr>
          <w:rFonts w:ascii="Century Expanded AT" w:hAnsi="Century Expanded AT"/>
          <w:b/>
          <w:sz w:val="30"/>
          <w:szCs w:val="30"/>
        </w:rPr>
      </w:pPr>
      <w:r>
        <w:rPr>
          <w:rFonts w:ascii="Century Expanded AT" w:hAnsi="Century Expanded AT"/>
          <w:b/>
          <w:sz w:val="30"/>
          <w:szCs w:val="30"/>
        </w:rPr>
        <w:t>Klokánek: Ondřej Kozák (5.A)</w:t>
      </w:r>
    </w:p>
    <w:p w:rsidR="00C66CF6" w:rsidRDefault="00C66CF6" w:rsidP="00C66CF6">
      <w:pPr>
        <w:tabs>
          <w:tab w:val="left" w:pos="1276"/>
        </w:tabs>
        <w:rPr>
          <w:rFonts w:ascii="Century Expanded AT" w:hAnsi="Century Expanded AT"/>
          <w:b/>
          <w:sz w:val="30"/>
          <w:szCs w:val="30"/>
        </w:rPr>
      </w:pPr>
      <w:r>
        <w:rPr>
          <w:rFonts w:ascii="Century Expanded AT" w:hAnsi="Century Expanded AT"/>
          <w:b/>
          <w:sz w:val="30"/>
          <w:szCs w:val="30"/>
        </w:rPr>
        <w:t>Cvrček: Šimon Šindelář (3.C)</w:t>
      </w:r>
    </w:p>
    <w:p w:rsidR="00C66CF6" w:rsidRDefault="00C66CF6" w:rsidP="00C66CF6">
      <w:pPr>
        <w:tabs>
          <w:tab w:val="left" w:pos="1276"/>
        </w:tabs>
        <w:rPr>
          <w:rFonts w:ascii="Century Expanded AT" w:hAnsi="Century Expanded AT"/>
          <w:b/>
          <w:sz w:val="30"/>
          <w:szCs w:val="30"/>
        </w:rPr>
      </w:pPr>
      <w:r>
        <w:rPr>
          <w:rFonts w:ascii="Century Expanded AT" w:hAnsi="Century Expanded AT"/>
          <w:b/>
          <w:sz w:val="30"/>
          <w:szCs w:val="30"/>
        </w:rPr>
        <w:t>Benjamín: Matyáš Olšák (7.B)</w:t>
      </w:r>
    </w:p>
    <w:p w:rsidR="00C66CF6" w:rsidRDefault="00C66CF6" w:rsidP="00C66CF6">
      <w:pPr>
        <w:tabs>
          <w:tab w:val="left" w:pos="1276"/>
        </w:tabs>
        <w:rPr>
          <w:rFonts w:ascii="Century Expanded AT" w:hAnsi="Century Expanded AT"/>
          <w:b/>
          <w:sz w:val="30"/>
          <w:szCs w:val="30"/>
        </w:rPr>
      </w:pPr>
      <w:r>
        <w:rPr>
          <w:rFonts w:ascii="Century Expanded AT" w:hAnsi="Century Expanded AT"/>
          <w:b/>
          <w:sz w:val="30"/>
          <w:szCs w:val="30"/>
        </w:rPr>
        <w:t>Kadet: Peter Lukáč (9.)</w:t>
      </w:r>
    </w:p>
    <w:p w:rsidR="00C66CF6" w:rsidRPr="00C66CF6" w:rsidRDefault="00C66CF6" w:rsidP="00C66CF6">
      <w:pPr>
        <w:tabs>
          <w:tab w:val="left" w:pos="1276"/>
        </w:tabs>
        <w:jc w:val="right"/>
        <w:rPr>
          <w:rFonts w:ascii="Century Expanded AT" w:hAnsi="Century Expanded AT"/>
          <w:b/>
          <w:i/>
          <w:sz w:val="30"/>
          <w:szCs w:val="30"/>
        </w:rPr>
      </w:pPr>
      <w:r>
        <w:rPr>
          <w:rFonts w:ascii="Century Expanded AT" w:hAnsi="Century Expanded AT"/>
          <w:b/>
          <w:i/>
          <w:sz w:val="30"/>
          <w:szCs w:val="30"/>
        </w:rPr>
        <w:t>Všem moc gratulujeme!</w:t>
      </w:r>
    </w:p>
    <w:p w:rsidR="000D1AC9" w:rsidRPr="0034172E" w:rsidRDefault="000D1AC9" w:rsidP="00D6259B">
      <w:pPr>
        <w:rPr>
          <w:rFonts w:ascii="Century Expanded AT" w:hAnsi="Century Expanded AT"/>
          <w:b/>
          <w:sz w:val="30"/>
          <w:szCs w:val="30"/>
        </w:rPr>
      </w:pPr>
    </w:p>
    <w:p w:rsidR="001E6044" w:rsidRPr="0034172E" w:rsidRDefault="001E6044">
      <w:pPr>
        <w:rPr>
          <w:rFonts w:ascii="Century Expanded AT" w:hAnsi="Century Expanded AT"/>
          <w:b/>
        </w:rPr>
      </w:pPr>
    </w:p>
    <w:p w:rsidR="006E2467" w:rsidRDefault="006E2467">
      <w:pPr>
        <w:rPr>
          <w:rFonts w:ascii="Century Expanded AT" w:hAnsi="Century Expanded AT"/>
          <w:b/>
          <w:sz w:val="40"/>
          <w:szCs w:val="40"/>
        </w:rPr>
      </w:pPr>
    </w:p>
    <w:p w:rsidR="00766266" w:rsidRDefault="00766266">
      <w:pPr>
        <w:rPr>
          <w:rFonts w:ascii="Century Expanded AT" w:hAnsi="Century Expanded AT"/>
          <w:b/>
          <w:sz w:val="40"/>
          <w:szCs w:val="40"/>
        </w:rPr>
      </w:pPr>
      <w:r>
        <w:rPr>
          <w:rFonts w:ascii="Century Expanded AT" w:hAnsi="Century Expanded AT"/>
          <w:b/>
          <w:sz w:val="40"/>
          <w:szCs w:val="40"/>
        </w:rPr>
        <w:br w:type="page"/>
      </w:r>
    </w:p>
    <w:p w:rsidR="000F7626" w:rsidRPr="0034172E" w:rsidRDefault="000F7626" w:rsidP="000F7626">
      <w:pPr>
        <w:jc w:val="center"/>
        <w:rPr>
          <w:rFonts w:ascii="Century Expanded AT" w:hAnsi="Century Expanded AT"/>
          <w:b/>
          <w:sz w:val="40"/>
          <w:szCs w:val="40"/>
        </w:rPr>
      </w:pPr>
      <w:r w:rsidRPr="0034172E">
        <w:rPr>
          <w:rFonts w:ascii="Century Expanded AT" w:hAnsi="Century Expanded AT"/>
          <w:b/>
          <w:sz w:val="40"/>
          <w:szCs w:val="40"/>
        </w:rPr>
        <w:lastRenderedPageBreak/>
        <w:t>Šachový kroužek:</w:t>
      </w:r>
    </w:p>
    <w:p w:rsidR="000F7626" w:rsidRPr="0034172E" w:rsidRDefault="00A36123" w:rsidP="000F7626">
      <w:pPr>
        <w:rPr>
          <w:rFonts w:ascii="Century Expanded AT" w:hAnsi="Century Expanded AT"/>
          <w:b/>
          <w:i/>
          <w:sz w:val="28"/>
          <w:szCs w:val="28"/>
        </w:rPr>
      </w:pPr>
      <w:r>
        <w:rPr>
          <w:rFonts w:ascii="Century Expanded AT" w:hAnsi="Century Expanded AT"/>
          <w:b/>
          <w:i/>
          <w:sz w:val="28"/>
          <w:szCs w:val="28"/>
        </w:rPr>
        <w:t>Vedoucí: Pan učitel Škorpík, p</w:t>
      </w:r>
      <w:r w:rsidR="000F7626" w:rsidRPr="0034172E">
        <w:rPr>
          <w:rFonts w:ascii="Century Expanded AT" w:hAnsi="Century Expanded AT"/>
          <w:b/>
          <w:i/>
          <w:sz w:val="28"/>
          <w:szCs w:val="28"/>
        </w:rPr>
        <w:t>an učitel Dvořák</w:t>
      </w:r>
    </w:p>
    <w:p w:rsidR="000F7626" w:rsidRPr="0034172E" w:rsidRDefault="000F7626" w:rsidP="00282F5C">
      <w:pPr>
        <w:spacing w:after="720"/>
        <w:rPr>
          <w:rFonts w:ascii="Century Expanded AT" w:hAnsi="Century Expanded AT"/>
          <w:b/>
          <w:i/>
          <w:sz w:val="28"/>
          <w:szCs w:val="28"/>
        </w:rPr>
      </w:pPr>
      <w:r w:rsidRPr="0034172E">
        <w:rPr>
          <w:rFonts w:ascii="Century Expanded AT" w:hAnsi="Century Expanded AT"/>
          <w:b/>
          <w:i/>
          <w:sz w:val="28"/>
          <w:szCs w:val="28"/>
        </w:rPr>
        <w:t xml:space="preserve">Na začátku kroužku se probírají různé </w:t>
      </w:r>
      <w:r w:rsidR="006E2467">
        <w:rPr>
          <w:rFonts w:ascii="Century Expanded AT" w:hAnsi="Century Expanded AT"/>
          <w:b/>
          <w:i/>
          <w:sz w:val="28"/>
          <w:szCs w:val="28"/>
        </w:rPr>
        <w:t>t</w:t>
      </w:r>
      <w:r w:rsidRPr="0034172E">
        <w:rPr>
          <w:rFonts w:ascii="Century Expanded AT" w:hAnsi="Century Expanded AT"/>
          <w:b/>
          <w:i/>
          <w:sz w:val="28"/>
          <w:szCs w:val="28"/>
        </w:rPr>
        <w:t>aktiky zahájení a další. V další části kroužku</w:t>
      </w:r>
      <w:r w:rsidR="006E2467">
        <w:rPr>
          <w:rFonts w:ascii="Century Expanded AT" w:hAnsi="Century Expanded AT"/>
          <w:b/>
          <w:i/>
          <w:sz w:val="28"/>
          <w:szCs w:val="28"/>
        </w:rPr>
        <w:t xml:space="preserve"> </w:t>
      </w:r>
      <w:r w:rsidRPr="0034172E">
        <w:rPr>
          <w:rFonts w:ascii="Century Expanded AT" w:hAnsi="Century Expanded AT"/>
          <w:b/>
          <w:i/>
          <w:sz w:val="28"/>
          <w:szCs w:val="28"/>
        </w:rPr>
        <w:t>se hraje.</w:t>
      </w:r>
    </w:p>
    <w:p w:rsidR="000F7626" w:rsidRPr="006E2467" w:rsidRDefault="000F7626" w:rsidP="006E2467">
      <w:pPr>
        <w:jc w:val="center"/>
        <w:rPr>
          <w:rFonts w:ascii="Century Expanded AT" w:hAnsi="Century Expanded AT"/>
          <w:b/>
          <w:sz w:val="40"/>
          <w:szCs w:val="40"/>
        </w:rPr>
      </w:pPr>
      <w:r w:rsidRPr="006E2467">
        <w:rPr>
          <w:rFonts w:ascii="Century Expanded AT" w:hAnsi="Century Expanded AT"/>
          <w:b/>
          <w:sz w:val="40"/>
          <w:szCs w:val="40"/>
        </w:rPr>
        <w:t>Dílny tvůrčího čtení a psaní:</w:t>
      </w:r>
    </w:p>
    <w:p w:rsidR="000F7626" w:rsidRPr="0034172E" w:rsidRDefault="000F7626" w:rsidP="000F7626">
      <w:pPr>
        <w:rPr>
          <w:rFonts w:ascii="Century Expanded AT" w:hAnsi="Century Expanded AT"/>
          <w:b/>
          <w:i/>
          <w:sz w:val="28"/>
          <w:szCs w:val="28"/>
        </w:rPr>
      </w:pPr>
      <w:r w:rsidRPr="0034172E">
        <w:rPr>
          <w:rFonts w:ascii="Century Expanded AT" w:hAnsi="Century Expanded AT"/>
          <w:b/>
          <w:i/>
          <w:sz w:val="28"/>
          <w:szCs w:val="28"/>
        </w:rPr>
        <w:t>Vedoucí: Paní učitelka Menoščíková</w:t>
      </w:r>
    </w:p>
    <w:p w:rsidR="000F7626" w:rsidRPr="0034172E" w:rsidRDefault="00A36123" w:rsidP="00282F5C">
      <w:pPr>
        <w:spacing w:after="1080"/>
        <w:rPr>
          <w:rFonts w:ascii="Century Expanded AT" w:hAnsi="Century Expanded AT"/>
          <w:b/>
          <w:i/>
          <w:sz w:val="28"/>
          <w:szCs w:val="28"/>
        </w:rPr>
      </w:pPr>
      <w:r>
        <w:rPr>
          <w:rFonts w:ascii="Century Expanded AT" w:hAnsi="Century Expanded AT"/>
          <w:b/>
          <w:i/>
          <w:sz w:val="28"/>
          <w:szCs w:val="28"/>
        </w:rPr>
        <w:t xml:space="preserve">Na kroužku se pracuje </w:t>
      </w:r>
      <w:r w:rsidR="006E2467">
        <w:rPr>
          <w:rFonts w:ascii="Century Expanded AT" w:hAnsi="Century Expanded AT"/>
          <w:b/>
          <w:i/>
          <w:sz w:val="28"/>
          <w:szCs w:val="28"/>
        </w:rPr>
        <w:t>s</w:t>
      </w:r>
      <w:r>
        <w:rPr>
          <w:rFonts w:ascii="Century Expanded AT" w:hAnsi="Century Expanded AT"/>
          <w:b/>
          <w:i/>
          <w:sz w:val="28"/>
          <w:szCs w:val="28"/>
        </w:rPr>
        <w:t> textem</w:t>
      </w:r>
      <w:r w:rsidR="000F7626" w:rsidRPr="0034172E">
        <w:rPr>
          <w:rFonts w:ascii="Century Expanded AT" w:hAnsi="Century Expanded AT"/>
          <w:b/>
          <w:i/>
          <w:sz w:val="28"/>
          <w:szCs w:val="28"/>
        </w:rPr>
        <w:t xml:space="preserve"> (na </w:t>
      </w:r>
      <w:r w:rsidR="006E2467">
        <w:rPr>
          <w:rFonts w:ascii="Century Expanded AT" w:hAnsi="Century Expanded AT"/>
          <w:b/>
          <w:i/>
          <w:sz w:val="28"/>
          <w:szCs w:val="28"/>
        </w:rPr>
        <w:t>t</w:t>
      </w:r>
      <w:r>
        <w:rPr>
          <w:rFonts w:ascii="Century Expanded AT" w:hAnsi="Century Expanded AT"/>
          <w:b/>
          <w:i/>
          <w:sz w:val="28"/>
          <w:szCs w:val="28"/>
        </w:rPr>
        <w:t>omto kroužku se dělá časopis</w:t>
      </w:r>
      <w:r w:rsidR="000F7626" w:rsidRPr="0034172E">
        <w:rPr>
          <w:rFonts w:ascii="Century Expanded AT" w:hAnsi="Century Expanded AT"/>
          <w:b/>
          <w:i/>
          <w:sz w:val="28"/>
          <w:szCs w:val="28"/>
        </w:rPr>
        <w:t>)</w:t>
      </w:r>
      <w:r>
        <w:rPr>
          <w:rFonts w:ascii="Century Expanded AT" w:hAnsi="Century Expanded AT"/>
          <w:b/>
          <w:i/>
          <w:sz w:val="28"/>
          <w:szCs w:val="28"/>
        </w:rPr>
        <w:t>.</w:t>
      </w:r>
    </w:p>
    <w:p w:rsidR="000F7626" w:rsidRPr="006E2467" w:rsidRDefault="000F7626" w:rsidP="006E2467">
      <w:pPr>
        <w:jc w:val="center"/>
        <w:rPr>
          <w:rFonts w:ascii="Century Expanded AT" w:hAnsi="Century Expanded AT"/>
          <w:b/>
          <w:sz w:val="40"/>
          <w:szCs w:val="40"/>
        </w:rPr>
      </w:pPr>
      <w:r w:rsidRPr="006E2467">
        <w:rPr>
          <w:rFonts w:ascii="Century Expanded AT" w:hAnsi="Century Expanded AT"/>
          <w:b/>
          <w:sz w:val="40"/>
          <w:szCs w:val="40"/>
        </w:rPr>
        <w:t>Keramika:</w:t>
      </w:r>
    </w:p>
    <w:p w:rsidR="000F7626" w:rsidRPr="0034172E" w:rsidRDefault="000F7626" w:rsidP="000F7626">
      <w:pPr>
        <w:rPr>
          <w:rFonts w:ascii="Century Expanded AT" w:hAnsi="Century Expanded AT"/>
          <w:b/>
          <w:i/>
          <w:sz w:val="28"/>
          <w:szCs w:val="28"/>
        </w:rPr>
      </w:pPr>
      <w:r w:rsidRPr="0034172E">
        <w:rPr>
          <w:rFonts w:ascii="Century Expanded AT" w:hAnsi="Century Expanded AT"/>
          <w:b/>
          <w:i/>
          <w:sz w:val="28"/>
          <w:szCs w:val="28"/>
        </w:rPr>
        <w:t>Vedoucí: Sekaninová Zdena, S</w:t>
      </w:r>
      <w:r w:rsidR="006E2467">
        <w:rPr>
          <w:rFonts w:ascii="Century Expanded AT" w:hAnsi="Century Expanded AT"/>
          <w:b/>
          <w:i/>
          <w:sz w:val="28"/>
          <w:szCs w:val="28"/>
        </w:rPr>
        <w:t>ch</w:t>
      </w:r>
      <w:r w:rsidRPr="0034172E">
        <w:rPr>
          <w:rFonts w:ascii="Century Expanded AT" w:hAnsi="Century Expanded AT"/>
          <w:b/>
          <w:i/>
          <w:sz w:val="28"/>
          <w:szCs w:val="28"/>
        </w:rPr>
        <w:t>war</w:t>
      </w:r>
      <w:r w:rsidR="00766266">
        <w:rPr>
          <w:rFonts w:ascii="Century Expanded AT" w:hAnsi="Century Expanded AT"/>
          <w:b/>
          <w:i/>
          <w:sz w:val="28"/>
          <w:szCs w:val="28"/>
        </w:rPr>
        <w:t>z</w:t>
      </w:r>
      <w:r w:rsidRPr="0034172E">
        <w:rPr>
          <w:rFonts w:ascii="Century Expanded AT" w:hAnsi="Century Expanded AT"/>
          <w:b/>
          <w:i/>
          <w:sz w:val="28"/>
          <w:szCs w:val="28"/>
        </w:rPr>
        <w:t>ová Eva.</w:t>
      </w:r>
    </w:p>
    <w:p w:rsidR="00371CD3" w:rsidRPr="0034172E" w:rsidRDefault="000F7626" w:rsidP="00371CD3">
      <w:pPr>
        <w:rPr>
          <w:rFonts w:ascii="Century Expanded AT" w:hAnsi="Century Expanded AT"/>
          <w:b/>
          <w:i/>
          <w:sz w:val="28"/>
          <w:szCs w:val="28"/>
        </w:rPr>
      </w:pPr>
      <w:r w:rsidRPr="0034172E">
        <w:rPr>
          <w:rFonts w:ascii="Century Expanded AT" w:hAnsi="Century Expanded AT"/>
          <w:b/>
          <w:i/>
          <w:sz w:val="28"/>
          <w:szCs w:val="28"/>
        </w:rPr>
        <w:t xml:space="preserve">Pokaždé se losuje, kdo bude točit na </w:t>
      </w:r>
      <w:r w:rsidR="00735200" w:rsidRPr="0034172E">
        <w:rPr>
          <w:rFonts w:ascii="Century Expanded AT" w:hAnsi="Century Expanded AT"/>
          <w:b/>
          <w:i/>
          <w:sz w:val="28"/>
          <w:szCs w:val="28"/>
        </w:rPr>
        <w:t>kruhu, a ostatní</w:t>
      </w:r>
      <w:r w:rsidRPr="0034172E">
        <w:rPr>
          <w:rFonts w:ascii="Century Expanded AT" w:hAnsi="Century Expanded AT"/>
          <w:b/>
          <w:i/>
          <w:sz w:val="28"/>
          <w:szCs w:val="28"/>
        </w:rPr>
        <w:t xml:space="preserve"> dělají jednotnou práci. Na kroužku paní Evy</w:t>
      </w:r>
      <w:r w:rsidR="00735200" w:rsidRPr="0034172E">
        <w:rPr>
          <w:rFonts w:ascii="Century Expanded AT" w:hAnsi="Century Expanded AT"/>
          <w:b/>
          <w:i/>
          <w:sz w:val="28"/>
          <w:szCs w:val="28"/>
        </w:rPr>
        <w:t xml:space="preserve"> S</w:t>
      </w:r>
      <w:r w:rsidR="006E2467">
        <w:rPr>
          <w:rFonts w:ascii="Century Expanded AT" w:hAnsi="Century Expanded AT"/>
          <w:b/>
          <w:i/>
          <w:sz w:val="28"/>
          <w:szCs w:val="28"/>
        </w:rPr>
        <w:t>ch</w:t>
      </w:r>
      <w:r w:rsidR="00735200" w:rsidRPr="0034172E">
        <w:rPr>
          <w:rFonts w:ascii="Century Expanded AT" w:hAnsi="Century Expanded AT"/>
          <w:b/>
          <w:i/>
          <w:sz w:val="28"/>
          <w:szCs w:val="28"/>
        </w:rPr>
        <w:t>war</w:t>
      </w:r>
      <w:r w:rsidR="00766266">
        <w:rPr>
          <w:rFonts w:ascii="Century Expanded AT" w:hAnsi="Century Expanded AT"/>
          <w:b/>
          <w:i/>
          <w:sz w:val="28"/>
          <w:szCs w:val="28"/>
        </w:rPr>
        <w:t>z</w:t>
      </w:r>
      <w:r w:rsidR="00735200" w:rsidRPr="0034172E">
        <w:rPr>
          <w:rFonts w:ascii="Century Expanded AT" w:hAnsi="Century Expanded AT"/>
          <w:b/>
          <w:i/>
          <w:sz w:val="28"/>
          <w:szCs w:val="28"/>
        </w:rPr>
        <w:t>ové každý dělá, co chce.</w:t>
      </w:r>
    </w:p>
    <w:p w:rsidR="006E2467" w:rsidRDefault="00282F5C">
      <w:pPr>
        <w:rPr>
          <w:rFonts w:ascii="Century Expanded AT" w:hAnsi="Century Expanded AT"/>
          <w:b/>
          <w:sz w:val="40"/>
          <w:szCs w:val="40"/>
        </w:rPr>
      </w:pPr>
      <w:r w:rsidRPr="006E2467">
        <w:rPr>
          <w:rFonts w:ascii="Century Expanded AT" w:hAnsi="Century Expanded AT"/>
          <w:b/>
          <w:noProof/>
          <w:sz w:val="40"/>
          <w:szCs w:val="40"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A8BDE2" wp14:editId="3C8958C6">
                <wp:simplePos x="0" y="0"/>
                <wp:positionH relativeFrom="column">
                  <wp:posOffset>3542030</wp:posOffset>
                </wp:positionH>
                <wp:positionV relativeFrom="paragraph">
                  <wp:posOffset>1019810</wp:posOffset>
                </wp:positionV>
                <wp:extent cx="2477135" cy="892810"/>
                <wp:effectExtent l="0" t="0" r="0" b="254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7E4" w:rsidRPr="00235C4B" w:rsidRDefault="00235C4B" w:rsidP="00235C4B">
                            <w:pPr>
                              <w:jc w:val="center"/>
                              <w:rPr>
                                <w:rFonts w:ascii="Century Expanded AT" w:hAnsi="Century Expanded AT"/>
                                <w:b/>
                                <w:sz w:val="40"/>
                                <w:szCs w:val="40"/>
                              </w:rPr>
                            </w:pPr>
                            <w:r w:rsidRPr="00235C4B">
                              <w:rPr>
                                <w:rFonts w:ascii="Century Expanded AT" w:hAnsi="Century Expanded AT"/>
                                <w:b/>
                                <w:sz w:val="40"/>
                                <w:szCs w:val="40"/>
                              </w:rPr>
                              <w:t>1. č</w:t>
                            </w:r>
                            <w:r w:rsidR="000677E4" w:rsidRPr="00235C4B">
                              <w:rPr>
                                <w:rFonts w:ascii="Century Expanded AT" w:hAnsi="Century Expanded AT"/>
                                <w:b/>
                                <w:sz w:val="40"/>
                                <w:szCs w:val="40"/>
                              </w:rPr>
                              <w:t>ást povídání o kroužcích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8BDE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78.9pt;margin-top:80.3pt;width:195.05pt;height:70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" stroked="f">
                <v:textbox>
                  <w:txbxContent>
                    <w:p w:rsidR="000677E4" w:rsidRPr="00235C4B" w:rsidRDefault="00235C4B" w:rsidP="00235C4B">
                      <w:pPr>
                        <w:jc w:val="center"/>
                        <w:rPr>
                          <w:rFonts w:ascii="Century Expanded AT" w:hAnsi="Century Expanded AT"/>
                          <w:b/>
                          <w:sz w:val="40"/>
                          <w:szCs w:val="40"/>
                        </w:rPr>
                      </w:pPr>
                      <w:r w:rsidRPr="00235C4B">
                        <w:rPr>
                          <w:rFonts w:ascii="Century Expanded AT" w:hAnsi="Century Expanded AT"/>
                          <w:b/>
                          <w:sz w:val="40"/>
                          <w:szCs w:val="40"/>
                        </w:rPr>
                        <w:t>1. č</w:t>
                      </w:r>
                      <w:r w:rsidR="000677E4" w:rsidRPr="00235C4B">
                        <w:rPr>
                          <w:rFonts w:ascii="Century Expanded AT" w:hAnsi="Century Expanded AT"/>
                          <w:b/>
                          <w:sz w:val="40"/>
                          <w:szCs w:val="40"/>
                        </w:rPr>
                        <w:t>ást povídání o kroužcích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2467">
        <w:rPr>
          <w:rFonts w:ascii="Century Expanded AT" w:hAnsi="Century Expanded AT"/>
          <w:b/>
          <w:sz w:val="40"/>
          <w:szCs w:val="40"/>
        </w:rPr>
        <w:br w:type="page"/>
      </w:r>
    </w:p>
    <w:p w:rsidR="00766266" w:rsidRDefault="00766266">
      <w:pPr>
        <w:rPr>
          <w:rFonts w:ascii="Century Expanded AT" w:hAnsi="Century Expanded AT"/>
          <w:b/>
          <w:sz w:val="40"/>
          <w:szCs w:val="40"/>
        </w:rPr>
      </w:pPr>
      <w:r>
        <w:rPr>
          <w:rFonts w:ascii="Century Expanded AT" w:hAnsi="Century Expanded AT"/>
          <w:b/>
          <w:sz w:val="40"/>
          <w:szCs w:val="40"/>
        </w:rPr>
        <w:lastRenderedPageBreak/>
        <w:br w:type="page"/>
      </w:r>
    </w:p>
    <w:p w:rsidR="00371CD3" w:rsidRPr="0034172E" w:rsidRDefault="00371CD3" w:rsidP="00371CD3">
      <w:pPr>
        <w:jc w:val="center"/>
        <w:rPr>
          <w:rFonts w:ascii="Century Expanded AT" w:hAnsi="Century Expanded AT"/>
          <w:b/>
          <w:sz w:val="40"/>
          <w:szCs w:val="40"/>
        </w:rPr>
      </w:pPr>
      <w:r w:rsidRPr="0034172E">
        <w:rPr>
          <w:rFonts w:ascii="Century Expanded AT" w:hAnsi="Century Expanded AT"/>
          <w:b/>
          <w:sz w:val="40"/>
          <w:szCs w:val="40"/>
        </w:rPr>
        <w:lastRenderedPageBreak/>
        <w:t>Přímorožec Oryx</w:t>
      </w:r>
    </w:p>
    <w:p w:rsidR="00735200" w:rsidRPr="0034172E" w:rsidRDefault="00235C4B" w:rsidP="00235C4B">
      <w:pPr>
        <w:spacing w:after="720"/>
        <w:jc w:val="center"/>
        <w:rPr>
          <w:rFonts w:ascii="Century Expanded AT" w:hAnsi="Century Expanded AT"/>
          <w:b/>
          <w:sz w:val="24"/>
          <w:szCs w:val="24"/>
        </w:rPr>
      </w:pPr>
      <w:r w:rsidRPr="006E2467">
        <w:rPr>
          <w:rFonts w:ascii="Century Expanded AT" w:hAnsi="Century Expanded AT"/>
          <w:b/>
          <w:noProof/>
          <w:sz w:val="40"/>
          <w:szCs w:val="40"/>
          <w:lang w:eastAsia="cs-CZ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6EE69EF8" wp14:editId="206D85CF">
                <wp:simplePos x="0" y="0"/>
                <wp:positionH relativeFrom="column">
                  <wp:posOffset>-661670</wp:posOffset>
                </wp:positionH>
                <wp:positionV relativeFrom="paragraph">
                  <wp:posOffset>136525</wp:posOffset>
                </wp:positionV>
                <wp:extent cx="2135505" cy="445770"/>
                <wp:effectExtent l="0" t="571500" r="0" b="563880"/>
                <wp:wrapTight wrapText="bothSides">
                  <wp:wrapPolygon edited="0">
                    <wp:start x="21200" y="-1951"/>
                    <wp:lineTo x="17531" y="-13854"/>
                    <wp:lineTo x="15802" y="-1624"/>
                    <wp:lineTo x="11973" y="-14045"/>
                    <wp:lineTo x="10244" y="-1815"/>
                    <wp:lineTo x="6415" y="-14236"/>
                    <wp:lineTo x="4687" y="-2007"/>
                    <wp:lineTo x="3570" y="-5629"/>
                    <wp:lineTo x="575" y="-4196"/>
                    <wp:lineTo x="-181" y="1154"/>
                    <wp:lineTo x="-525" y="16760"/>
                    <wp:lineTo x="-422" y="19324"/>
                    <wp:lineTo x="535" y="22429"/>
                    <wp:lineTo x="17903" y="23026"/>
                    <wp:lineTo x="21757" y="18806"/>
                    <wp:lineTo x="21865" y="18042"/>
                    <wp:lineTo x="21998" y="637"/>
                    <wp:lineTo x="21200" y="-1951"/>
                  </wp:wrapPolygon>
                </wp:wrapTight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53914">
                          <a:off x="0" y="0"/>
                          <a:ext cx="213550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C4B" w:rsidRPr="00235C4B" w:rsidRDefault="00235C4B" w:rsidP="00235C4B">
                            <w:pPr>
                              <w:jc w:val="center"/>
                              <w:rPr>
                                <w:rFonts w:ascii="Century Expanded AT" w:hAnsi="Century Expanded A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Expanded AT" w:hAnsi="Century Expanded AT"/>
                                <w:b/>
                                <w:sz w:val="40"/>
                                <w:szCs w:val="40"/>
                              </w:rPr>
                              <w:t>Něco o přírodě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9EF8" id="_x0000_s1027" type="#_x0000_t202" style="position:absolute;left:0;text-align:left;margin-left:-52.1pt;margin-top:10.75pt;width:168.15pt;height:35.1pt;rotation:-2234872fd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" stroked="f">
                <v:textbox>
                  <w:txbxContent>
                    <w:p w:rsidR="00235C4B" w:rsidRPr="00235C4B" w:rsidRDefault="00235C4B" w:rsidP="00235C4B">
                      <w:pPr>
                        <w:jc w:val="center"/>
                        <w:rPr>
                          <w:rFonts w:ascii="Century Expanded AT" w:hAnsi="Century Expanded A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Expanded AT" w:hAnsi="Century Expanded AT"/>
                          <w:b/>
                          <w:sz w:val="40"/>
                          <w:szCs w:val="40"/>
                        </w:rPr>
                        <w:t>Něco o přírodě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259B" w:rsidRPr="0034172E">
        <w:rPr>
          <w:rFonts w:ascii="Century Expanded AT" w:hAnsi="Century Expanded AT"/>
          <w:b/>
          <w:noProof/>
          <w:sz w:val="24"/>
          <w:szCs w:val="24"/>
          <w:lang w:eastAsia="cs-CZ"/>
        </w:rPr>
        <w:drawing>
          <wp:anchor distT="0" distB="0" distL="0" distR="0" simplePos="0" relativeHeight="251662336" behindDoc="1" locked="0" layoutInCell="1" allowOverlap="0" wp14:anchorId="44C0AC47" wp14:editId="2E9DEED8">
            <wp:simplePos x="0" y="0"/>
            <wp:positionH relativeFrom="column">
              <wp:posOffset>3738880</wp:posOffset>
            </wp:positionH>
            <wp:positionV relativeFrom="paragraph">
              <wp:posOffset>11430</wp:posOffset>
            </wp:positionV>
            <wp:extent cx="2381250" cy="1495425"/>
            <wp:effectExtent l="0" t="0" r="0" b="0"/>
            <wp:wrapSquare wrapText="bothSides"/>
            <wp:docPr id="5" name="Obrázek 5" descr="Východní a jihozápadní Af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chodní a jihozápadní Afr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59B" w:rsidRPr="0034172E">
        <w:rPr>
          <w:rFonts w:ascii="Century Expanded AT" w:hAnsi="Century Expanded AT"/>
          <w:b/>
          <w:sz w:val="24"/>
          <w:szCs w:val="24"/>
        </w:rPr>
        <w:t xml:space="preserve">Tento druh přímorožců obývá v pěti poddruzích východní a jižní Afriku. Také u těchto přímorožců došlo ke zmenšení původního areálu výskytu a v některých oblastech byl již vyhuben. Žije v suchých travnatých a křovinatých oblastech, kde se živí hlavně trávou. Při dostatku šťavnatého krmení nevyhledávají napajedla. Je to velká antilopa, která </w:t>
      </w:r>
      <w:r w:rsidRPr="0034172E">
        <w:rPr>
          <w:rFonts w:ascii="Century Expanded AT" w:hAnsi="Century Expanded AT"/>
          <w:b/>
          <w:noProof/>
          <w:sz w:val="24"/>
          <w:szCs w:val="24"/>
          <w:lang w:eastAsia="cs-CZ"/>
        </w:rPr>
        <w:drawing>
          <wp:anchor distT="71755" distB="71755" distL="71755" distR="71755" simplePos="0" relativeHeight="251663360" behindDoc="1" locked="0" layoutInCell="1" allowOverlap="0" wp14:anchorId="2CCCF8B0" wp14:editId="4E6D33F4">
            <wp:simplePos x="0" y="0"/>
            <wp:positionH relativeFrom="column">
              <wp:posOffset>-509905</wp:posOffset>
            </wp:positionH>
            <wp:positionV relativeFrom="line">
              <wp:posOffset>111760</wp:posOffset>
            </wp:positionV>
            <wp:extent cx="2769870" cy="1924050"/>
            <wp:effectExtent l="0" t="0" r="0" b="0"/>
            <wp:wrapSquare wrapText="bothSides"/>
            <wp:docPr id="6" name="Obrázek 6" descr="http://web.quick.cz/mkorinek/savci/zvirata/primorozec_jihoafri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.quick.cz/mkorinek/savci/zvirata/primorozec_jihoafrick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59B" w:rsidRPr="0034172E">
        <w:rPr>
          <w:rFonts w:ascii="Century Expanded AT" w:hAnsi="Century Expanded AT"/>
          <w:b/>
          <w:sz w:val="24"/>
          <w:szCs w:val="24"/>
        </w:rPr>
        <w:t>dorůstá 120-140 centimetrů v kohoutku a hmotnosti přes dvě stě kilogramů. Rohy mají rovné a přes jeden metr dlouhé. Samice je mají slabší, dlouhé až 120 cm. Samci je mají silnější, ale nedosahují délky přes jeden metr. Sdružují se do větších stád o 10-40 jedincích. Obvykle žijí společně s antilopami a zebrami. V zajetí je nejčastější Přímorožec Oryx. Není v potravě moc vybíravý. Aktivní je převážně za svítání a soumraku. Jeho zuby jsou přizpůsobené ke spásání i těch nejtvrdších trav.</w:t>
      </w:r>
    </w:p>
    <w:p w:rsidR="000F7626" w:rsidRPr="0034172E" w:rsidRDefault="00D6259B" w:rsidP="000F7626">
      <w:pPr>
        <w:jc w:val="center"/>
        <w:rPr>
          <w:rFonts w:ascii="Century Expanded AT" w:hAnsi="Century Expanded AT"/>
          <w:b/>
        </w:rPr>
      </w:pPr>
      <w:r w:rsidRPr="0034172E">
        <w:rPr>
          <w:rFonts w:ascii="Century Expanded AT" w:hAnsi="Century Expanded AT"/>
          <w:b/>
          <w:sz w:val="48"/>
          <w:szCs w:val="48"/>
        </w:rPr>
        <w:t>Koníček skvrnitý</w:t>
      </w:r>
    </w:p>
    <w:p w:rsidR="00D6259B" w:rsidRPr="0034172E" w:rsidRDefault="00A8394C" w:rsidP="000F7626">
      <w:pPr>
        <w:jc w:val="center"/>
        <w:rPr>
          <w:rFonts w:ascii="Century Expanded AT" w:hAnsi="Century Expanded AT"/>
          <w:b/>
          <w:sz w:val="24"/>
          <w:szCs w:val="24"/>
        </w:rPr>
      </w:pPr>
      <w:r w:rsidRPr="0034172E">
        <w:rPr>
          <w:rFonts w:ascii="Century Expanded AT" w:hAnsi="Century Expanded AT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53B967E4" wp14:editId="0AD3719E">
            <wp:simplePos x="0" y="0"/>
            <wp:positionH relativeFrom="margin">
              <wp:posOffset>-337820</wp:posOffset>
            </wp:positionH>
            <wp:positionV relativeFrom="paragraph">
              <wp:posOffset>107950</wp:posOffset>
            </wp:positionV>
            <wp:extent cx="2257425" cy="1676400"/>
            <wp:effectExtent l="0" t="0" r="9525" b="0"/>
            <wp:wrapSquare wrapText="bothSides"/>
            <wp:docPr id="8" name="obrázek 2" descr="http://zabaci.cz/obrazky/hippocampus-guttulatu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baci.cz/obrazky/hippocampus-guttulatus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259B" w:rsidRPr="0034172E">
        <w:rPr>
          <w:rFonts w:ascii="Century Expanded AT" w:hAnsi="Century Expanded AT"/>
          <w:b/>
          <w:sz w:val="24"/>
          <w:szCs w:val="24"/>
        </w:rPr>
        <w:t>Koníček mořský či také koníček mořský skvrnitý je druh mořské ryby z čeledi jehlovitých, která je známá svým netypickým tvarem těla a hlavy, jež částečně připomíná hlavu koně. Jedná se o malou rybku o velikosti okolo 15 cm, která žije v oblasti severovýchodního Atlantického oceánu.</w:t>
      </w:r>
    </w:p>
    <w:p w:rsidR="00A8394C" w:rsidRPr="0034172E" w:rsidRDefault="00371CD3" w:rsidP="00371CD3">
      <w:pPr>
        <w:spacing w:after="6840"/>
        <w:rPr>
          <w:rFonts w:ascii="Century Expanded AT" w:hAnsi="Century Expanded AT"/>
          <w:b/>
          <w:sz w:val="24"/>
          <w:szCs w:val="24"/>
        </w:rPr>
      </w:pPr>
      <w:r w:rsidRPr="0034172E">
        <w:rPr>
          <w:rFonts w:ascii="Century Expanded AT" w:hAnsi="Century Expanded AT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463C0D4B" wp14:editId="08D6DC01">
            <wp:simplePos x="0" y="0"/>
            <wp:positionH relativeFrom="margin">
              <wp:posOffset>4586605</wp:posOffset>
            </wp:positionH>
            <wp:positionV relativeFrom="paragraph">
              <wp:posOffset>216535</wp:posOffset>
            </wp:positionV>
            <wp:extent cx="1533108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206" y="21386"/>
                <wp:lineTo x="21206" y="0"/>
                <wp:lineTo x="0" y="0"/>
              </wp:wrapPolygon>
            </wp:wrapThrough>
            <wp:docPr id="9" name="Obrázek 9" descr="http://www.dmdiving.nl/images/MTA/Sea%20Horse%20close%20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mdiving.nl/images/MTA/Sea%20Horse%20close%20u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310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59B" w:rsidRPr="0034172E">
        <w:rPr>
          <w:rFonts w:ascii="Century Expanded AT" w:hAnsi="Century Expanded AT"/>
          <w:b/>
          <w:sz w:val="24"/>
          <w:szCs w:val="24"/>
        </w:rPr>
        <w:t>Vyskytuje se převážně u dna, kde pomocí chápavého ocasu žije přichycena k řasám či rostlinám a rypcem nasává vodu, z níž filtruje potravu v podobě drobných korýšů a planktonu. Koníček přijímá potravu ústy umístěnými na konci vystouplého rypce, kdy je s jeho pomocí nasávaná potrava do ústní dutiny. Jedná se převážně o drobné korýše a plankton, který se volně vznáší ve vodě nebo u dna. Co se týká rozmnožování, v ideálních podmínkách je možné, že samice předá samci vajíčka do jeho vaku, a samec je donosí. Po čase se vyklubou malinkatí koníčci</w:t>
      </w:r>
      <w:r w:rsidRPr="0034172E">
        <w:rPr>
          <w:rFonts w:ascii="Century Expanded AT" w:hAnsi="Century Expanded AT" w:cs="Segoe UI Symbol"/>
          <w:b/>
          <w:sz w:val="24"/>
          <w:szCs w:val="24"/>
        </w:rPr>
        <w:t>.</w:t>
      </w:r>
    </w:p>
    <w:p w:rsidR="0081703E" w:rsidRDefault="0081703E" w:rsidP="0081703E">
      <w:pPr>
        <w:spacing w:before="1560"/>
        <w:jc w:val="center"/>
        <w:rPr>
          <w:rFonts w:ascii="Century Expanded AT" w:hAnsi="Century Expanded AT"/>
          <w:b/>
          <w:sz w:val="40"/>
          <w:szCs w:val="40"/>
        </w:rPr>
      </w:pPr>
    </w:p>
    <w:p w:rsidR="00766266" w:rsidRDefault="00766266">
      <w:pPr>
        <w:rPr>
          <w:rFonts w:ascii="Century Expanded AT" w:hAnsi="Century Expanded AT"/>
          <w:b/>
          <w:sz w:val="180"/>
          <w:szCs w:val="40"/>
        </w:rPr>
      </w:pPr>
      <w:r>
        <w:rPr>
          <w:rFonts w:ascii="Century Expanded AT" w:hAnsi="Century Expanded AT"/>
          <w:b/>
          <w:sz w:val="180"/>
          <w:szCs w:val="40"/>
        </w:rPr>
        <w:br w:type="page"/>
      </w:r>
    </w:p>
    <w:p w:rsidR="0081703E" w:rsidRPr="0081703E" w:rsidRDefault="0081703E" w:rsidP="0081703E">
      <w:pPr>
        <w:spacing w:before="100" w:beforeAutospacing="1"/>
        <w:jc w:val="center"/>
        <w:rPr>
          <w:rFonts w:ascii="Century Expanded AT" w:hAnsi="Century Expanded AT"/>
          <w:b/>
          <w:sz w:val="180"/>
          <w:szCs w:val="40"/>
        </w:rPr>
      </w:pPr>
      <w:r w:rsidRPr="0081703E">
        <w:rPr>
          <w:rFonts w:ascii="Century Expanded AT" w:hAnsi="Century Expanded AT"/>
          <w:b/>
          <w:sz w:val="180"/>
          <w:szCs w:val="40"/>
        </w:rPr>
        <w:lastRenderedPageBreak/>
        <w:t>VÍTE, KDO VÁS UČÍ?</w:t>
      </w:r>
    </w:p>
    <w:p w:rsidR="0081703E" w:rsidRPr="0081703E" w:rsidRDefault="0081703E" w:rsidP="0081703E">
      <w:pPr>
        <w:jc w:val="center"/>
        <w:rPr>
          <w:rFonts w:ascii="Century Expanded AT" w:hAnsi="Century Expanded AT"/>
          <w:b/>
          <w:sz w:val="180"/>
          <w:szCs w:val="40"/>
        </w:rPr>
      </w:pPr>
      <w:r w:rsidRPr="0081703E">
        <w:rPr>
          <w:rFonts w:ascii="Century Expanded AT" w:hAnsi="Century Expanded AT"/>
          <w:b/>
          <w:sz w:val="180"/>
          <w:szCs w:val="40"/>
        </w:rPr>
        <w:br w:type="page"/>
      </w:r>
    </w:p>
    <w:p w:rsidR="0081703E" w:rsidRDefault="0081703E">
      <w:pPr>
        <w:rPr>
          <w:rFonts w:ascii="Century Expanded AT" w:hAnsi="Century Expanded AT"/>
          <w:b/>
          <w:sz w:val="40"/>
          <w:szCs w:val="40"/>
        </w:rPr>
      </w:pPr>
    </w:p>
    <w:p w:rsidR="00766266" w:rsidRDefault="00766266">
      <w:pPr>
        <w:rPr>
          <w:rFonts w:ascii="Century Expanded AT" w:hAnsi="Century Expanded AT"/>
          <w:b/>
          <w:sz w:val="40"/>
          <w:szCs w:val="40"/>
        </w:rPr>
      </w:pPr>
      <w:r>
        <w:rPr>
          <w:rFonts w:ascii="Century Expanded AT" w:hAnsi="Century Expanded AT"/>
          <w:b/>
          <w:sz w:val="40"/>
          <w:szCs w:val="40"/>
        </w:rPr>
        <w:br w:type="page"/>
      </w:r>
    </w:p>
    <w:p w:rsidR="00371CD3" w:rsidRPr="0034172E" w:rsidRDefault="00F03551" w:rsidP="00371CD3">
      <w:pPr>
        <w:jc w:val="center"/>
        <w:rPr>
          <w:rFonts w:ascii="Century Expanded AT" w:hAnsi="Century Expanded AT"/>
          <w:b/>
          <w:sz w:val="40"/>
          <w:szCs w:val="40"/>
        </w:rPr>
      </w:pPr>
      <w:r w:rsidRPr="0034172E">
        <w:rPr>
          <w:rFonts w:ascii="Century Expanded AT" w:hAnsi="Century Expanded AT"/>
          <w:b/>
          <w:sz w:val="40"/>
          <w:szCs w:val="40"/>
        </w:rPr>
        <w:lastRenderedPageBreak/>
        <w:t>Rozhovor s panem zástupcem</w:t>
      </w:r>
      <w:r w:rsidR="0081703E">
        <w:rPr>
          <w:rFonts w:ascii="Century Expanded AT" w:hAnsi="Century Expanded AT"/>
          <w:b/>
          <w:sz w:val="40"/>
          <w:szCs w:val="40"/>
        </w:rPr>
        <w:t xml:space="preserve"> Lukášem</w:t>
      </w:r>
      <w:r w:rsidR="001E6044" w:rsidRPr="0034172E">
        <w:rPr>
          <w:rFonts w:ascii="Century Expanded AT" w:hAnsi="Century Expanded AT"/>
          <w:b/>
          <w:sz w:val="40"/>
          <w:szCs w:val="40"/>
        </w:rPr>
        <w:t xml:space="preserve"> Boháčem</w:t>
      </w:r>
      <w:r w:rsidR="00371CD3" w:rsidRPr="0034172E">
        <w:rPr>
          <w:rFonts w:ascii="Century Expanded AT" w:hAnsi="Century Expanded AT"/>
          <w:b/>
          <w:sz w:val="40"/>
          <w:szCs w:val="40"/>
        </w:rPr>
        <w:t xml:space="preserve"> (Ondřej Sekanina)</w:t>
      </w:r>
    </w:p>
    <w:p w:rsidR="00F03551" w:rsidRPr="0034172E" w:rsidRDefault="001E6044" w:rsidP="00F0355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</w:t>
      </w:r>
      <w:r w:rsidR="00F03551" w:rsidRPr="0034172E">
        <w:rPr>
          <w:rFonts w:ascii="Century Expanded AT" w:hAnsi="Century Expanded AT"/>
          <w:b/>
          <w:sz w:val="26"/>
          <w:szCs w:val="26"/>
        </w:rPr>
        <w:t>o vás vedlo, abyste se stal zástupcem?</w:t>
      </w:r>
    </w:p>
    <w:p w:rsidR="00F03551" w:rsidRPr="0034172E" w:rsidRDefault="00F03551" w:rsidP="00F0355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 xml:space="preserve">Já chtěl být zástupcem, a když jsem se přistěhoval, tak na Plešivci bylo místo učitele, a já ho vzal. </w:t>
      </w:r>
    </w:p>
    <w:p w:rsidR="00F03551" w:rsidRPr="0034172E" w:rsidRDefault="00F03551" w:rsidP="00F0355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Proč jste se stal zároveň</w:t>
      </w:r>
      <w:r w:rsidR="001E6044" w:rsidRPr="0034172E">
        <w:rPr>
          <w:rFonts w:ascii="Century Expanded AT" w:hAnsi="Century Expanded AT"/>
          <w:b/>
          <w:sz w:val="26"/>
          <w:szCs w:val="26"/>
        </w:rPr>
        <w:t xml:space="preserve"> zástupcem a</w:t>
      </w:r>
      <w:r w:rsidRPr="0034172E">
        <w:rPr>
          <w:rFonts w:ascii="Century Expanded AT" w:hAnsi="Century Expanded AT"/>
          <w:b/>
          <w:sz w:val="26"/>
          <w:szCs w:val="26"/>
        </w:rPr>
        <w:t xml:space="preserve"> učitelem </w:t>
      </w:r>
      <w:r w:rsidR="006E2467">
        <w:rPr>
          <w:rFonts w:ascii="Century Expanded AT" w:hAnsi="Century Expanded AT"/>
          <w:b/>
          <w:sz w:val="26"/>
          <w:szCs w:val="26"/>
        </w:rPr>
        <w:t>pracovních činností? Učíte</w:t>
      </w:r>
      <w:r w:rsidRPr="0034172E">
        <w:rPr>
          <w:rFonts w:ascii="Century Expanded AT" w:hAnsi="Century Expanded AT"/>
          <w:b/>
          <w:sz w:val="26"/>
          <w:szCs w:val="26"/>
        </w:rPr>
        <w:t xml:space="preserve"> také jiný předmět?</w:t>
      </w:r>
    </w:p>
    <w:p w:rsidR="00F03551" w:rsidRPr="0034172E" w:rsidRDefault="00327621" w:rsidP="00F0355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i/>
          <w:noProof/>
          <w:sz w:val="26"/>
          <w:szCs w:val="26"/>
          <w:lang w:eastAsia="cs-CZ"/>
        </w:rPr>
        <w:drawing>
          <wp:anchor distT="0" distB="0" distL="114300" distR="114300" simplePos="0" relativeHeight="251673600" behindDoc="1" locked="0" layoutInCell="1" allowOverlap="1" wp14:anchorId="7CF6FF2D" wp14:editId="2AA861B4">
            <wp:simplePos x="0" y="0"/>
            <wp:positionH relativeFrom="column">
              <wp:posOffset>4005580</wp:posOffset>
            </wp:positionH>
            <wp:positionV relativeFrom="paragraph">
              <wp:posOffset>437515</wp:posOffset>
            </wp:positionV>
            <wp:extent cx="1933575" cy="1933575"/>
            <wp:effectExtent l="95250" t="95250" r="104775" b="104775"/>
            <wp:wrapTight wrapText="bothSides">
              <wp:wrapPolygon edited="0">
                <wp:start x="-480" y="-6"/>
                <wp:lineTo x="-410" y="13673"/>
                <wp:lineTo x="-498" y="17103"/>
                <wp:lineTo x="-121" y="20915"/>
                <wp:lineTo x="20693" y="21636"/>
                <wp:lineTo x="21752" y="21532"/>
                <wp:lineTo x="21950" y="14883"/>
                <wp:lineTo x="21668" y="1225"/>
                <wp:lineTo x="21437" y="-1105"/>
                <wp:lineTo x="14556" y="-1493"/>
                <wp:lineTo x="1426" y="-195"/>
                <wp:lineTo x="-480" y="-6"/>
              </wp:wrapPolygon>
            </wp:wrapTight>
            <wp:docPr id="12" name="Obrázek 12" descr="https://lh3.googleusercontent.com/-PHJjH7adCP0/AAAAAAAAAAI/AAAAAAAAABM/vhQQSWxG_UI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PHJjH7adCP0/AAAAAAAAAAI/AAAAAAAAABM/vhQQSWxG_UI/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975"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551" w:rsidRPr="0034172E">
        <w:rPr>
          <w:rFonts w:ascii="Century Expanded AT" w:hAnsi="Century Expanded AT"/>
          <w:b/>
          <w:i/>
          <w:sz w:val="26"/>
          <w:szCs w:val="26"/>
        </w:rPr>
        <w:t xml:space="preserve">Pracovní činnosti mám vystudované, učím také výchovu </w:t>
      </w:r>
      <w:r w:rsidR="001E6044" w:rsidRPr="0034172E">
        <w:rPr>
          <w:rFonts w:ascii="Century Expanded AT" w:hAnsi="Century Expanded AT"/>
          <w:b/>
          <w:i/>
          <w:sz w:val="26"/>
          <w:szCs w:val="26"/>
        </w:rPr>
        <w:t xml:space="preserve">ke </w:t>
      </w:r>
      <w:r w:rsidR="006E2467">
        <w:rPr>
          <w:rFonts w:ascii="Century Expanded AT" w:hAnsi="Century Expanded AT"/>
          <w:b/>
          <w:i/>
          <w:sz w:val="26"/>
          <w:szCs w:val="26"/>
        </w:rPr>
        <w:t>zdraví</w:t>
      </w:r>
      <w:r w:rsidR="00F03551" w:rsidRPr="0034172E">
        <w:rPr>
          <w:rFonts w:ascii="Century Expanded AT" w:hAnsi="Century Expanded AT"/>
          <w:b/>
          <w:i/>
          <w:sz w:val="26"/>
          <w:szCs w:val="26"/>
        </w:rPr>
        <w:t xml:space="preserve"> a tělocvik.</w:t>
      </w:r>
    </w:p>
    <w:p w:rsidR="00F03551" w:rsidRPr="0034172E" w:rsidRDefault="00F03551" w:rsidP="00F0355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Je tu někdo v téhle škole</w:t>
      </w:r>
      <w:r w:rsidR="006E2467">
        <w:rPr>
          <w:rFonts w:ascii="Century Expanded AT" w:hAnsi="Century Expanded AT"/>
          <w:b/>
          <w:sz w:val="26"/>
          <w:szCs w:val="26"/>
        </w:rPr>
        <w:t>,</w:t>
      </w:r>
      <w:r w:rsidRPr="0034172E">
        <w:rPr>
          <w:rFonts w:ascii="Century Expanded AT" w:hAnsi="Century Expanded AT"/>
          <w:b/>
          <w:sz w:val="26"/>
          <w:szCs w:val="26"/>
        </w:rPr>
        <w:t xml:space="preserve"> kdo vám leze na nervy?</w:t>
      </w:r>
    </w:p>
    <w:p w:rsidR="00F03551" w:rsidRPr="0034172E" w:rsidRDefault="00F03551" w:rsidP="00F0355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Ne, nikoho nemám.</w:t>
      </w:r>
    </w:p>
    <w:p w:rsidR="00F03551" w:rsidRPr="0034172E" w:rsidRDefault="00F03551" w:rsidP="00F0355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nesnášíte na žácích, když dělají</w:t>
      </w:r>
      <w:r w:rsidR="006E2467">
        <w:rPr>
          <w:rFonts w:ascii="Century Expanded AT" w:hAnsi="Century Expanded AT"/>
          <w:b/>
          <w:sz w:val="26"/>
          <w:szCs w:val="26"/>
        </w:rPr>
        <w:t>?</w:t>
      </w:r>
    </w:p>
    <w:p w:rsidR="00F03551" w:rsidRPr="0034172E" w:rsidRDefault="00F03551" w:rsidP="00F0355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Nemám rád, když dělají schválnosti a</w:t>
      </w:r>
      <w:r w:rsidR="006E2467">
        <w:rPr>
          <w:rFonts w:ascii="Century Expanded AT" w:hAnsi="Century Expanded AT"/>
          <w:b/>
          <w:i/>
          <w:sz w:val="26"/>
          <w:szCs w:val="26"/>
        </w:rPr>
        <w:t xml:space="preserve"> také machrování a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předvádění.</w:t>
      </w:r>
    </w:p>
    <w:p w:rsidR="00F03551" w:rsidRPr="0034172E" w:rsidRDefault="00F03551" w:rsidP="00F0355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jsou vaše koníčky?</w:t>
      </w:r>
    </w:p>
    <w:p w:rsidR="00F03551" w:rsidRPr="0034172E" w:rsidRDefault="006E2467" w:rsidP="00F03551">
      <w:pPr>
        <w:rPr>
          <w:rFonts w:ascii="Century Expanded AT" w:hAnsi="Century Expanded AT"/>
          <w:b/>
          <w:i/>
          <w:sz w:val="26"/>
          <w:szCs w:val="26"/>
        </w:rPr>
      </w:pPr>
      <w:r>
        <w:rPr>
          <w:rFonts w:ascii="Century Expanded AT" w:hAnsi="Century Expanded AT"/>
          <w:b/>
          <w:i/>
          <w:sz w:val="26"/>
          <w:szCs w:val="26"/>
        </w:rPr>
        <w:t>Mým koníčkem</w:t>
      </w:r>
      <w:r w:rsidR="00F03551" w:rsidRPr="0034172E">
        <w:rPr>
          <w:rFonts w:ascii="Century Expanded AT" w:hAnsi="Century Expanded AT"/>
          <w:b/>
          <w:i/>
          <w:sz w:val="26"/>
          <w:szCs w:val="26"/>
        </w:rPr>
        <w:t xml:space="preserve"> je běhání půlmaratonu.</w:t>
      </w:r>
    </w:p>
    <w:p w:rsidR="00F03551" w:rsidRPr="0034172E" w:rsidRDefault="00F03551" w:rsidP="00F0355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Která třída se vám učí nejlíp?</w:t>
      </w:r>
    </w:p>
    <w:p w:rsidR="00F03551" w:rsidRPr="0034172E" w:rsidRDefault="00F03551" w:rsidP="00F0355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Asi devítka.</w:t>
      </w:r>
    </w:p>
    <w:p w:rsidR="00F03551" w:rsidRPr="0034172E" w:rsidRDefault="00F03551" w:rsidP="00F0355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Který trest máte nejraději?</w:t>
      </w:r>
    </w:p>
    <w:p w:rsidR="00D6259B" w:rsidRPr="0034172E" w:rsidRDefault="00F0355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 xml:space="preserve">Tresty já </w:t>
      </w:r>
      <w:r w:rsidR="001E6044" w:rsidRPr="0034172E">
        <w:rPr>
          <w:rFonts w:ascii="Century Expanded AT" w:hAnsi="Century Expanded AT"/>
          <w:b/>
          <w:i/>
          <w:sz w:val="26"/>
          <w:szCs w:val="26"/>
        </w:rPr>
        <w:t>moc rád nemám, ale bez dokončení</w:t>
      </w:r>
      <w:r w:rsidR="00327621" w:rsidRPr="0034172E">
        <w:rPr>
          <w:rFonts w:ascii="Century Expanded AT" w:hAnsi="Century Expanded AT"/>
          <w:b/>
          <w:i/>
          <w:sz w:val="26"/>
          <w:szCs w:val="26"/>
        </w:rPr>
        <w:t xml:space="preserve"> práce nekončí hodina.</w:t>
      </w:r>
    </w:p>
    <w:p w:rsidR="006E2467" w:rsidRDefault="006E2467">
      <w:pPr>
        <w:rPr>
          <w:rFonts w:ascii="Century Expanded AT" w:hAnsi="Century Expanded AT"/>
          <w:b/>
          <w:sz w:val="40"/>
          <w:szCs w:val="40"/>
        </w:rPr>
      </w:pPr>
      <w:r>
        <w:rPr>
          <w:rFonts w:ascii="Century Expanded AT" w:hAnsi="Century Expanded AT"/>
          <w:b/>
          <w:sz w:val="40"/>
          <w:szCs w:val="40"/>
        </w:rPr>
        <w:br w:type="page"/>
      </w:r>
    </w:p>
    <w:p w:rsidR="00766266" w:rsidRDefault="00766266">
      <w:pPr>
        <w:rPr>
          <w:rFonts w:ascii="Century Expanded AT" w:hAnsi="Century Expanded AT"/>
          <w:b/>
          <w:sz w:val="40"/>
          <w:szCs w:val="40"/>
        </w:rPr>
      </w:pPr>
      <w:r>
        <w:rPr>
          <w:rFonts w:ascii="Century Expanded AT" w:hAnsi="Century Expanded AT"/>
          <w:b/>
          <w:sz w:val="40"/>
          <w:szCs w:val="40"/>
        </w:rPr>
        <w:lastRenderedPageBreak/>
        <w:br w:type="page"/>
      </w:r>
    </w:p>
    <w:p w:rsidR="00327621" w:rsidRPr="0034172E" w:rsidRDefault="00327621" w:rsidP="00327621">
      <w:pPr>
        <w:jc w:val="center"/>
        <w:rPr>
          <w:rFonts w:ascii="Century Expanded AT" w:hAnsi="Century Expanded AT"/>
          <w:b/>
          <w:sz w:val="40"/>
          <w:szCs w:val="40"/>
        </w:rPr>
      </w:pPr>
      <w:r w:rsidRPr="0034172E">
        <w:rPr>
          <w:rFonts w:ascii="Century Expanded AT" w:hAnsi="Century Expanded AT"/>
          <w:b/>
          <w:sz w:val="40"/>
          <w:szCs w:val="40"/>
        </w:rPr>
        <w:lastRenderedPageBreak/>
        <w:t>Rozhovor s panem učitelem</w:t>
      </w:r>
      <w:r w:rsidR="0081703E">
        <w:rPr>
          <w:rFonts w:ascii="Century Expanded AT" w:hAnsi="Century Expanded AT"/>
          <w:b/>
          <w:sz w:val="40"/>
          <w:szCs w:val="40"/>
        </w:rPr>
        <w:t xml:space="preserve"> Tomášem</w:t>
      </w:r>
      <w:r w:rsidRPr="0034172E">
        <w:rPr>
          <w:rFonts w:ascii="Century Expanded AT" w:hAnsi="Century Expanded AT"/>
          <w:b/>
          <w:sz w:val="40"/>
          <w:szCs w:val="40"/>
        </w:rPr>
        <w:t xml:space="preserve"> Dvořákem (Martin Šrámek)</w:t>
      </w:r>
    </w:p>
    <w:p w:rsidR="00327621" w:rsidRPr="006E2467" w:rsidRDefault="00766266" w:rsidP="00327621">
      <w:pPr>
        <w:rPr>
          <w:rFonts w:ascii="Century Expanded AT" w:hAnsi="Century Expanded AT"/>
          <w:b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123DD08E" wp14:editId="68769985">
            <wp:simplePos x="0" y="0"/>
            <wp:positionH relativeFrom="column">
              <wp:posOffset>3909695</wp:posOffset>
            </wp:positionH>
            <wp:positionV relativeFrom="paragraph">
              <wp:posOffset>154940</wp:posOffset>
            </wp:positionV>
            <wp:extent cx="1495425" cy="2000250"/>
            <wp:effectExtent l="209550" t="152400" r="200025" b="152400"/>
            <wp:wrapTight wrapText="bothSides">
              <wp:wrapPolygon edited="0">
                <wp:start x="-625" y="-69"/>
                <wp:lineTo x="-1642" y="308"/>
                <wp:lineTo x="-563" y="6870"/>
                <wp:lineTo x="-1638" y="7046"/>
                <wp:lineTo x="-560" y="13609"/>
                <wp:lineTo x="-1635" y="13785"/>
                <wp:lineTo x="-498" y="20548"/>
                <wp:lineTo x="11944" y="21669"/>
                <wp:lineTo x="20688" y="21710"/>
                <wp:lineTo x="20957" y="21666"/>
                <wp:lineTo x="22032" y="21490"/>
                <wp:lineTo x="21888" y="20040"/>
                <wp:lineTo x="22021" y="16648"/>
                <wp:lineTo x="21885" y="13301"/>
                <wp:lineTo x="22018" y="9910"/>
                <wp:lineTo x="21882" y="6563"/>
                <wp:lineTo x="22015" y="3171"/>
                <wp:lineTo x="21400" y="113"/>
                <wp:lineTo x="20988" y="-1294"/>
                <wp:lineTo x="9110" y="-1454"/>
                <wp:lineTo x="1525" y="-422"/>
                <wp:lineTo x="-625" y="-69"/>
              </wp:wrapPolygon>
            </wp:wrapTight>
            <wp:docPr id="7" name="Obrázek 7" descr="Tomáš Dvo&amp;rcaron;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máš Dvo&amp;rcaron;á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1613"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621" w:rsidRPr="006E2467">
        <w:rPr>
          <w:rFonts w:ascii="Century Expanded AT" w:hAnsi="Century Expanded AT"/>
          <w:b/>
          <w:sz w:val="26"/>
          <w:szCs w:val="26"/>
        </w:rPr>
        <w:t>Kolik učíte předmětů?</w:t>
      </w:r>
    </w:p>
    <w:p w:rsidR="00327621" w:rsidRPr="006E2467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6E2467">
        <w:rPr>
          <w:rFonts w:ascii="Century Expanded AT" w:hAnsi="Century Expanded AT"/>
          <w:b/>
          <w:i/>
          <w:sz w:val="26"/>
          <w:szCs w:val="26"/>
        </w:rPr>
        <w:t>Učím dva</w:t>
      </w:r>
      <w:r w:rsidR="006E2467">
        <w:rPr>
          <w:rFonts w:ascii="Century Expanded AT" w:hAnsi="Century Expanded AT"/>
          <w:b/>
          <w:i/>
          <w:sz w:val="26"/>
          <w:szCs w:val="26"/>
        </w:rPr>
        <w:t xml:space="preserve"> -</w:t>
      </w:r>
      <w:r w:rsidRPr="006E2467">
        <w:rPr>
          <w:rFonts w:ascii="Century Expanded AT" w:hAnsi="Century Expanded AT"/>
          <w:b/>
          <w:i/>
          <w:sz w:val="26"/>
          <w:szCs w:val="26"/>
        </w:rPr>
        <w:t xml:space="preserve"> </w:t>
      </w:r>
      <w:r w:rsidR="006E2467">
        <w:rPr>
          <w:rFonts w:ascii="Century Expanded AT" w:hAnsi="Century Expanded AT"/>
          <w:b/>
          <w:i/>
          <w:sz w:val="26"/>
          <w:szCs w:val="26"/>
        </w:rPr>
        <w:t>d</w:t>
      </w:r>
      <w:r w:rsidRPr="006E2467">
        <w:rPr>
          <w:rFonts w:ascii="Century Expanded AT" w:hAnsi="Century Expanded AT"/>
          <w:b/>
          <w:i/>
          <w:sz w:val="26"/>
          <w:szCs w:val="26"/>
        </w:rPr>
        <w:t xml:space="preserve">ějepis a </w:t>
      </w:r>
      <w:r w:rsidR="006E2467">
        <w:rPr>
          <w:rFonts w:ascii="Century Expanded AT" w:hAnsi="Century Expanded AT"/>
          <w:b/>
          <w:i/>
          <w:sz w:val="26"/>
          <w:szCs w:val="26"/>
        </w:rPr>
        <w:t>z</w:t>
      </w:r>
      <w:r w:rsidRPr="006E2467">
        <w:rPr>
          <w:rFonts w:ascii="Century Expanded AT" w:hAnsi="Century Expanded AT"/>
          <w:b/>
          <w:i/>
          <w:sz w:val="26"/>
          <w:szCs w:val="26"/>
        </w:rPr>
        <w:t>eměpis.</w:t>
      </w:r>
    </w:p>
    <w:p w:rsidR="00327621" w:rsidRPr="006E2467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6E2467">
        <w:rPr>
          <w:rFonts w:ascii="Century Expanded AT" w:hAnsi="Century Expanded AT"/>
          <w:b/>
          <w:sz w:val="26"/>
          <w:szCs w:val="26"/>
        </w:rPr>
        <w:t>Proč jste zrovna učitel?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Z</w:t>
      </w:r>
      <w:r w:rsidR="006E2467">
        <w:rPr>
          <w:rFonts w:ascii="Century Expanded AT" w:hAnsi="Century Expanded AT"/>
          <w:b/>
          <w:i/>
          <w:sz w:val="26"/>
          <w:szCs w:val="26"/>
        </w:rPr>
        <w:t> </w:t>
      </w:r>
      <w:r w:rsidRPr="0034172E">
        <w:rPr>
          <w:rFonts w:ascii="Century Expanded AT" w:hAnsi="Century Expanded AT"/>
          <w:b/>
          <w:i/>
          <w:sz w:val="26"/>
          <w:szCs w:val="26"/>
        </w:rPr>
        <w:t>toho</w:t>
      </w:r>
      <w:r w:rsidR="006E2467">
        <w:rPr>
          <w:rFonts w:ascii="Century Expanded AT" w:hAnsi="Century Expanded AT"/>
          <w:b/>
          <w:i/>
          <w:sz w:val="26"/>
          <w:szCs w:val="26"/>
        </w:rPr>
        <w:t>,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co se nabízelo</w:t>
      </w:r>
      <w:r w:rsidR="006E2467">
        <w:rPr>
          <w:rFonts w:ascii="Century Expanded AT" w:hAnsi="Century Expanded AT"/>
          <w:b/>
          <w:i/>
          <w:sz w:val="26"/>
          <w:szCs w:val="26"/>
        </w:rPr>
        <w:t>,</w:t>
      </w:r>
      <w:r w:rsidR="0081703E">
        <w:rPr>
          <w:rFonts w:ascii="Century Expanded AT" w:hAnsi="Century Expanded AT"/>
          <w:b/>
          <w:i/>
          <w:sz w:val="26"/>
          <w:szCs w:val="26"/>
        </w:rPr>
        <w:t xml:space="preserve"> jsem si to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jako povol</w:t>
      </w:r>
      <w:r w:rsidR="00766266">
        <w:rPr>
          <w:rFonts w:ascii="Century Expanded AT" w:hAnsi="Century Expanded AT"/>
          <w:b/>
          <w:i/>
          <w:sz w:val="26"/>
          <w:szCs w:val="26"/>
        </w:rPr>
        <w:t>á</w:t>
      </w:r>
      <w:r w:rsidRPr="0034172E">
        <w:rPr>
          <w:rFonts w:ascii="Century Expanded AT" w:hAnsi="Century Expanded AT"/>
          <w:b/>
          <w:i/>
          <w:sz w:val="26"/>
          <w:szCs w:val="26"/>
        </w:rPr>
        <w:t>ní představoval nejvíc.</w:t>
      </w:r>
    </w:p>
    <w:p w:rsidR="00327621" w:rsidRPr="006E2467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6E2467">
        <w:rPr>
          <w:rFonts w:ascii="Century Expanded AT" w:hAnsi="Century Expanded AT"/>
          <w:b/>
          <w:sz w:val="26"/>
          <w:szCs w:val="26"/>
        </w:rPr>
        <w:t>Baví vás učit?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Ano, ale někdy mě to unavuje, protože mi dáváte zabrat.</w:t>
      </w:r>
    </w:p>
    <w:p w:rsidR="00327621" w:rsidRPr="006E2467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6E2467">
        <w:rPr>
          <w:rFonts w:ascii="Century Expanded AT" w:hAnsi="Century Expanded AT"/>
          <w:b/>
          <w:sz w:val="26"/>
          <w:szCs w:val="26"/>
        </w:rPr>
        <w:t>Který předmět učíte nejraději?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Podle toho, v kterém ročníku</w:t>
      </w:r>
      <w:r w:rsidR="006E2467">
        <w:rPr>
          <w:rFonts w:ascii="Century Expanded AT" w:hAnsi="Century Expanded AT"/>
          <w:b/>
          <w:i/>
          <w:sz w:val="26"/>
          <w:szCs w:val="26"/>
        </w:rPr>
        <w:t xml:space="preserve"> a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dle probíraného učiva.</w:t>
      </w:r>
    </w:p>
    <w:p w:rsidR="00327621" w:rsidRPr="006E2467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6E2467">
        <w:rPr>
          <w:rFonts w:ascii="Century Expanded AT" w:hAnsi="Century Expanded AT"/>
          <w:b/>
          <w:sz w:val="26"/>
          <w:szCs w:val="26"/>
        </w:rPr>
        <w:t>Jaký byl váš nejoblíbenější předmět, když jste byl ještě ve škole?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Zeměpis, moc mě nebavil</w:t>
      </w:r>
      <w:r w:rsidR="006E2467">
        <w:rPr>
          <w:rFonts w:ascii="Century Expanded AT" w:hAnsi="Century Expanded AT"/>
          <w:b/>
          <w:i/>
          <w:sz w:val="26"/>
          <w:szCs w:val="26"/>
        </w:rPr>
        <w:t>y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takové ty oblíbené předměty jako výtvarka</w:t>
      </w:r>
      <w:r w:rsidR="006E2467">
        <w:rPr>
          <w:rFonts w:ascii="Century Expanded AT" w:hAnsi="Century Expanded AT"/>
          <w:b/>
          <w:i/>
          <w:sz w:val="26"/>
          <w:szCs w:val="26"/>
        </w:rPr>
        <w:t>,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hudebka</w:t>
      </w:r>
      <w:r w:rsidR="006E2467">
        <w:rPr>
          <w:rFonts w:ascii="Century Expanded AT" w:hAnsi="Century Expanded AT"/>
          <w:b/>
          <w:i/>
          <w:sz w:val="26"/>
          <w:szCs w:val="26"/>
        </w:rPr>
        <w:t>,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tělocvik.</w:t>
      </w:r>
    </w:p>
    <w:p w:rsidR="00327621" w:rsidRPr="006E2467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6E2467">
        <w:rPr>
          <w:rFonts w:ascii="Century Expanded AT" w:hAnsi="Century Expanded AT"/>
          <w:b/>
          <w:sz w:val="26"/>
          <w:szCs w:val="26"/>
        </w:rPr>
        <w:t>Čtete knihy</w:t>
      </w:r>
      <w:r w:rsidR="00490EB3">
        <w:rPr>
          <w:rFonts w:ascii="Century Expanded AT" w:hAnsi="Century Expanded AT"/>
          <w:b/>
          <w:sz w:val="26"/>
          <w:szCs w:val="26"/>
        </w:rPr>
        <w:t>?</w:t>
      </w:r>
      <w:r w:rsidRPr="006E2467">
        <w:rPr>
          <w:rFonts w:ascii="Century Expanded AT" w:hAnsi="Century Expanded AT"/>
          <w:b/>
          <w:sz w:val="26"/>
          <w:szCs w:val="26"/>
        </w:rPr>
        <w:t xml:space="preserve"> A jaké?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Čtu</w:t>
      </w:r>
      <w:r w:rsidR="00490EB3">
        <w:rPr>
          <w:rFonts w:ascii="Century Expanded AT" w:hAnsi="Century Expanded AT"/>
          <w:b/>
          <w:i/>
          <w:sz w:val="26"/>
          <w:szCs w:val="26"/>
        </w:rPr>
        <w:t>, ale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teď se přiznám, že nemám moc času</w:t>
      </w:r>
      <w:r w:rsidR="00490EB3">
        <w:rPr>
          <w:rFonts w:ascii="Century Expanded AT" w:hAnsi="Century Expanded AT"/>
          <w:b/>
          <w:i/>
          <w:sz w:val="26"/>
          <w:szCs w:val="26"/>
        </w:rPr>
        <w:t>, ale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v mladším věku jsem měl rád Foglara.</w:t>
      </w:r>
    </w:p>
    <w:p w:rsidR="00327621" w:rsidRPr="00490EB3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490EB3">
        <w:rPr>
          <w:rFonts w:ascii="Century Expanded AT" w:hAnsi="Century Expanded AT"/>
          <w:b/>
          <w:sz w:val="26"/>
          <w:szCs w:val="26"/>
        </w:rPr>
        <w:t>Maté nějaké domácí mazlíčky?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 xml:space="preserve">V současné době žádného nemám, ale dříve jsem měl psa, pakobylku, papoušky, pískomila.  </w:t>
      </w:r>
    </w:p>
    <w:p w:rsidR="00327621" w:rsidRPr="00490EB3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490EB3">
        <w:rPr>
          <w:rFonts w:ascii="Century Expanded AT" w:hAnsi="Century Expanded AT"/>
          <w:b/>
          <w:sz w:val="26"/>
          <w:szCs w:val="26"/>
        </w:rPr>
        <w:t>Jaký je váš nejpoužívanější trest?</w:t>
      </w:r>
    </w:p>
    <w:p w:rsidR="00490EB3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Nemám důvod trestat děti, a když už napomenutí nebo konzultaci v kabinetě, poškolu používám zřídka.</w:t>
      </w:r>
    </w:p>
    <w:p w:rsidR="00490EB3" w:rsidRDefault="00490EB3">
      <w:pPr>
        <w:rPr>
          <w:rFonts w:ascii="Century Expanded AT" w:hAnsi="Century Expanded AT"/>
          <w:b/>
          <w:i/>
          <w:sz w:val="26"/>
          <w:szCs w:val="26"/>
        </w:rPr>
      </w:pPr>
      <w:r>
        <w:rPr>
          <w:rFonts w:ascii="Century Expanded AT" w:hAnsi="Century Expanded AT"/>
          <w:b/>
          <w:i/>
          <w:sz w:val="26"/>
          <w:szCs w:val="26"/>
        </w:rPr>
        <w:br w:type="page"/>
      </w:r>
    </w:p>
    <w:p w:rsidR="00766266" w:rsidRDefault="00766266">
      <w:pPr>
        <w:rPr>
          <w:rFonts w:ascii="Century Expanded AT" w:hAnsi="Century Expanded AT"/>
          <w:b/>
          <w:sz w:val="40"/>
          <w:szCs w:val="40"/>
        </w:rPr>
      </w:pPr>
      <w:r>
        <w:rPr>
          <w:rFonts w:ascii="Century Expanded AT" w:hAnsi="Century Expanded AT"/>
          <w:b/>
          <w:sz w:val="40"/>
          <w:szCs w:val="40"/>
        </w:rPr>
        <w:lastRenderedPageBreak/>
        <w:br w:type="page"/>
      </w:r>
    </w:p>
    <w:p w:rsidR="00327621" w:rsidRPr="0034172E" w:rsidRDefault="00327621" w:rsidP="00327621">
      <w:pPr>
        <w:jc w:val="center"/>
        <w:rPr>
          <w:rFonts w:ascii="Century Expanded AT" w:hAnsi="Century Expanded AT"/>
          <w:b/>
          <w:sz w:val="40"/>
          <w:szCs w:val="40"/>
        </w:rPr>
      </w:pPr>
      <w:r w:rsidRPr="0034172E">
        <w:rPr>
          <w:rFonts w:ascii="Century Expanded AT" w:hAnsi="Century Expanded AT"/>
          <w:b/>
          <w:sz w:val="40"/>
          <w:szCs w:val="40"/>
        </w:rPr>
        <w:lastRenderedPageBreak/>
        <w:t>Rozhovor s panem učitelem Ondřichem</w:t>
      </w:r>
      <w:r w:rsidR="00A3158D">
        <w:rPr>
          <w:rFonts w:ascii="Century Expanded AT" w:hAnsi="Century Expanded AT"/>
          <w:b/>
          <w:sz w:val="40"/>
          <w:szCs w:val="40"/>
        </w:rPr>
        <w:t xml:space="preserve"> (Ondřej Ludačka a Radek Sikuta)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učíte a jaké jsou vaše další povinnosti ve škole?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Učím informatiku a fyziku a jsem ICT koordinátor, správce počítačové sítě, správce audio a video techniky, knihovník, webmaster a tak dále.</w:t>
      </w:r>
    </w:p>
    <w:p w:rsidR="00327621" w:rsidRPr="0034172E" w:rsidRDefault="0081703E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i/>
          <w:noProof/>
          <w:sz w:val="26"/>
          <w:szCs w:val="26"/>
          <w:lang w:eastAsia="cs-CZ"/>
        </w:rPr>
        <w:drawing>
          <wp:anchor distT="0" distB="0" distL="114300" distR="114300" simplePos="0" relativeHeight="251670528" behindDoc="1" locked="0" layoutInCell="1" allowOverlap="1" wp14:anchorId="4B1EF035" wp14:editId="7CF20D4C">
            <wp:simplePos x="0" y="0"/>
            <wp:positionH relativeFrom="column">
              <wp:posOffset>4243705</wp:posOffset>
            </wp:positionH>
            <wp:positionV relativeFrom="paragraph">
              <wp:posOffset>239395</wp:posOffset>
            </wp:positionV>
            <wp:extent cx="1358659" cy="2037988"/>
            <wp:effectExtent l="266700" t="228600" r="299085" b="248285"/>
            <wp:wrapTight wrapText="bothSides">
              <wp:wrapPolygon edited="0">
                <wp:start x="-1221" y="-1614"/>
                <wp:lineTo x="-3563" y="-1034"/>
                <wp:lineTo x="-2794" y="5410"/>
                <wp:lineTo x="-2928" y="11922"/>
                <wp:lineTo x="-2526" y="21644"/>
                <wp:lineTo x="19353" y="23072"/>
                <wp:lineTo x="19721" y="23451"/>
                <wp:lineTo x="21227" y="23339"/>
                <wp:lineTo x="21461" y="22915"/>
                <wp:lineTo x="24305" y="19860"/>
                <wp:lineTo x="24171" y="9915"/>
                <wp:lineTo x="24305" y="3403"/>
                <wp:lineTo x="24003" y="-2060"/>
                <wp:lineTo x="18417" y="-2662"/>
                <wp:lineTo x="4499" y="-2038"/>
                <wp:lineTo x="-1221" y="-1614"/>
              </wp:wrapPolygon>
            </wp:wrapTight>
            <wp:docPr id="10" name="Obrázek 10" descr="http://www.zsplesivec.cz/data/imgs/383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splesivec.cz/data/imgs/3833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0412">
                      <a:off x="0" y="0"/>
                      <a:ext cx="1358659" cy="2037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621" w:rsidRPr="0034172E">
        <w:rPr>
          <w:rFonts w:ascii="Century Expanded AT" w:hAnsi="Century Expanded AT"/>
          <w:b/>
          <w:sz w:val="26"/>
          <w:szCs w:val="26"/>
        </w:rPr>
        <w:t>Co vás přimělo učit?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Byla to souhra náhod a také jsem viděl vzor ve svém otci.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Chtěl jste být vždy učitelem?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Ano.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vás štve od žáků?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Jejich lži, to že se nepřipravují a jejich lajdácký přístup.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Jste ženatý a máte nějaké děti?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Jasně. Žena se jmenuje Věra, moje nejstarší čtyřletá dcera se jmenuje Vendulka a roční dvojčata Tomáš a Barbora.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Kde bydlíte a kolik vám je let?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Bydlím ve Velešíně a je mi 38 let.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Jaké máte koníčky a jak trávíte volný čas?</w:t>
      </w:r>
    </w:p>
    <w:p w:rsidR="00490EB3" w:rsidRDefault="00490EB3" w:rsidP="00327621">
      <w:pPr>
        <w:rPr>
          <w:rFonts w:ascii="Century Expanded AT" w:hAnsi="Century Expanded AT"/>
          <w:b/>
          <w:sz w:val="26"/>
          <w:szCs w:val="26"/>
        </w:rPr>
      </w:pPr>
      <w:r>
        <w:rPr>
          <w:rFonts w:ascii="Century Expanded AT" w:hAnsi="Century Expanded AT"/>
          <w:b/>
          <w:i/>
          <w:sz w:val="26"/>
          <w:szCs w:val="26"/>
        </w:rPr>
        <w:t>Kromě rodiny je to sport – volejbal, cyklistika, in</w:t>
      </w:r>
      <w:r w:rsidR="00766266">
        <w:rPr>
          <w:rFonts w:ascii="Century Expanded AT" w:hAnsi="Century Expanded AT"/>
          <w:b/>
          <w:i/>
          <w:sz w:val="26"/>
          <w:szCs w:val="26"/>
        </w:rPr>
        <w:t>-</w:t>
      </w:r>
      <w:r>
        <w:rPr>
          <w:rFonts w:ascii="Century Expanded AT" w:hAnsi="Century Expanded AT"/>
          <w:b/>
          <w:i/>
          <w:sz w:val="26"/>
          <w:szCs w:val="26"/>
        </w:rPr>
        <w:t>li</w:t>
      </w:r>
      <w:r w:rsidR="00327621" w:rsidRPr="0034172E">
        <w:rPr>
          <w:rFonts w:ascii="Century Expanded AT" w:hAnsi="Century Expanded AT"/>
          <w:b/>
          <w:i/>
          <w:sz w:val="26"/>
          <w:szCs w:val="26"/>
        </w:rPr>
        <w:t xml:space="preserve">ne brusle, plavání, vodní turistika, pěší turistika a dřív jsem dělal </w:t>
      </w:r>
      <w:r>
        <w:rPr>
          <w:rFonts w:ascii="Century Expanded AT" w:hAnsi="Century Expanded AT"/>
          <w:b/>
          <w:i/>
          <w:sz w:val="26"/>
          <w:szCs w:val="26"/>
        </w:rPr>
        <w:t>závodně rafting, dál chodím na b</w:t>
      </w:r>
      <w:r w:rsidR="00327621" w:rsidRPr="0034172E">
        <w:rPr>
          <w:rFonts w:ascii="Century Expanded AT" w:hAnsi="Century Expanded AT"/>
          <w:b/>
          <w:i/>
          <w:sz w:val="26"/>
          <w:szCs w:val="26"/>
        </w:rPr>
        <w:t>ěžkách, jezdím na lyžích, na snowboardu, občas si pinknu tenis, a krom sportu se zabývám přírodou. Mam rád manuální práci. Práci na zahradě</w:t>
      </w:r>
      <w:r>
        <w:rPr>
          <w:rFonts w:ascii="Century Expanded AT" w:hAnsi="Century Expanded AT"/>
          <w:b/>
          <w:i/>
          <w:sz w:val="26"/>
          <w:szCs w:val="26"/>
        </w:rPr>
        <w:t>,</w:t>
      </w:r>
      <w:r w:rsidR="00327621" w:rsidRPr="0034172E">
        <w:rPr>
          <w:rFonts w:ascii="Century Expanded AT" w:hAnsi="Century Expanded AT"/>
          <w:b/>
          <w:i/>
          <w:sz w:val="26"/>
          <w:szCs w:val="26"/>
        </w:rPr>
        <w:t xml:space="preserve"> vyrábění nábytku a další. Potom ta</w:t>
      </w:r>
      <w:r>
        <w:rPr>
          <w:rFonts w:ascii="Century Expanded AT" w:hAnsi="Century Expanded AT"/>
          <w:b/>
          <w:i/>
          <w:sz w:val="26"/>
          <w:szCs w:val="26"/>
        </w:rPr>
        <w:t>ky práce s počítačem a ve volné</w:t>
      </w:r>
      <w:r w:rsidR="00327621" w:rsidRPr="0034172E">
        <w:rPr>
          <w:rFonts w:ascii="Century Expanded AT" w:hAnsi="Century Expanded AT"/>
          <w:b/>
          <w:i/>
          <w:sz w:val="26"/>
          <w:szCs w:val="26"/>
        </w:rPr>
        <w:t>m čase si i čtu, ale naposledy to bylo před dvěma lety, když jsem marodil.</w:t>
      </w:r>
      <w:r w:rsidR="00327621" w:rsidRPr="0034172E">
        <w:rPr>
          <w:rFonts w:ascii="Century Expanded AT" w:hAnsi="Century Expanded AT"/>
          <w:b/>
          <w:sz w:val="26"/>
          <w:szCs w:val="26"/>
        </w:rPr>
        <w:t xml:space="preserve"> </w:t>
      </w:r>
    </w:p>
    <w:p w:rsidR="00490EB3" w:rsidRDefault="00490EB3">
      <w:pPr>
        <w:rPr>
          <w:rFonts w:ascii="Century Expanded AT" w:hAnsi="Century Expanded AT"/>
          <w:b/>
          <w:sz w:val="26"/>
          <w:szCs w:val="26"/>
        </w:rPr>
      </w:pPr>
      <w:r>
        <w:rPr>
          <w:rFonts w:ascii="Century Expanded AT" w:hAnsi="Century Expanded AT"/>
          <w:b/>
          <w:sz w:val="26"/>
          <w:szCs w:val="26"/>
        </w:rPr>
        <w:br w:type="page"/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</w:p>
    <w:p w:rsidR="00766266" w:rsidRDefault="00766266">
      <w:pPr>
        <w:rPr>
          <w:rFonts w:ascii="Century Expanded AT" w:hAnsi="Century Expanded AT"/>
          <w:b/>
          <w:sz w:val="40"/>
          <w:szCs w:val="40"/>
        </w:rPr>
      </w:pPr>
      <w:r>
        <w:rPr>
          <w:rFonts w:ascii="Century Expanded AT" w:hAnsi="Century Expanded AT"/>
          <w:b/>
          <w:sz w:val="40"/>
          <w:szCs w:val="40"/>
        </w:rPr>
        <w:br w:type="page"/>
      </w:r>
    </w:p>
    <w:p w:rsidR="00327621" w:rsidRPr="0034172E" w:rsidRDefault="00327621" w:rsidP="00327621">
      <w:pPr>
        <w:rPr>
          <w:rFonts w:ascii="Century Expanded AT" w:hAnsi="Century Expanded AT"/>
          <w:b/>
          <w:sz w:val="40"/>
          <w:szCs w:val="40"/>
        </w:rPr>
      </w:pPr>
      <w:r w:rsidRPr="0034172E">
        <w:rPr>
          <w:rFonts w:ascii="Century Expanded AT" w:hAnsi="Century Expanded AT"/>
          <w:b/>
          <w:sz w:val="40"/>
          <w:szCs w:val="40"/>
        </w:rPr>
        <w:lastRenderedPageBreak/>
        <w:t>Rozhovor s panem učitelem</w:t>
      </w:r>
      <w:r w:rsidR="0081703E">
        <w:rPr>
          <w:rFonts w:ascii="Century Expanded AT" w:hAnsi="Century Expanded AT"/>
          <w:b/>
          <w:sz w:val="40"/>
          <w:szCs w:val="40"/>
        </w:rPr>
        <w:t xml:space="preserve"> Cyrilem</w:t>
      </w:r>
      <w:r w:rsidR="00A3158D">
        <w:rPr>
          <w:rFonts w:ascii="Century Expanded AT" w:hAnsi="Century Expanded AT"/>
          <w:b/>
          <w:sz w:val="40"/>
          <w:szCs w:val="40"/>
        </w:rPr>
        <w:t xml:space="preserve"> Přibylem (Radek Sikuta a Ondřej Ludačka)</w:t>
      </w:r>
      <w:r w:rsidRPr="0034172E">
        <w:rPr>
          <w:rFonts w:ascii="Century Expanded AT" w:hAnsi="Century Expanded AT"/>
          <w:b/>
          <w:sz w:val="40"/>
          <w:szCs w:val="40"/>
        </w:rPr>
        <w:t xml:space="preserve"> 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učíte?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noProof/>
          <w:sz w:val="26"/>
          <w:szCs w:val="26"/>
          <w:lang w:eastAsia="cs-CZ"/>
        </w:rPr>
        <w:drawing>
          <wp:anchor distT="0" distB="0" distL="114300" distR="114300" simplePos="0" relativeHeight="251672576" behindDoc="1" locked="0" layoutInCell="1" allowOverlap="1" wp14:anchorId="037616BD" wp14:editId="64530CC0">
            <wp:simplePos x="0" y="0"/>
            <wp:positionH relativeFrom="column">
              <wp:posOffset>4453255</wp:posOffset>
            </wp:positionH>
            <wp:positionV relativeFrom="paragraph">
              <wp:posOffset>94615</wp:posOffset>
            </wp:positionV>
            <wp:extent cx="1333500" cy="2000250"/>
            <wp:effectExtent l="133350" t="95250" r="133350" b="95250"/>
            <wp:wrapTight wrapText="bothSides">
              <wp:wrapPolygon edited="0">
                <wp:start x="-681" y="-128"/>
                <wp:lineTo x="-832" y="13371"/>
                <wp:lineTo x="-469" y="19978"/>
                <wp:lineTo x="-269" y="20998"/>
                <wp:lineTo x="18530" y="21640"/>
                <wp:lineTo x="20405" y="21684"/>
                <wp:lineTo x="20711" y="21657"/>
                <wp:lineTo x="21935" y="21550"/>
                <wp:lineTo x="22086" y="8052"/>
                <wp:lineTo x="21723" y="1445"/>
                <wp:lineTo x="21282" y="-799"/>
                <wp:lineTo x="15575" y="-1339"/>
                <wp:lineTo x="2378" y="-395"/>
                <wp:lineTo x="-681" y="-128"/>
              </wp:wrapPolygon>
            </wp:wrapTight>
            <wp:docPr id="11" name="Obrázek 11" descr="http://www.zsplesivec.cz/data/imgs/778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splesivec.cz/data/imgs/7782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7340"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172E">
        <w:rPr>
          <w:rFonts w:ascii="Century Expanded AT" w:hAnsi="Century Expanded AT"/>
          <w:b/>
          <w:i/>
          <w:sz w:val="26"/>
          <w:szCs w:val="26"/>
        </w:rPr>
        <w:t>Všechno</w:t>
      </w:r>
      <w:r w:rsidR="00490EB3">
        <w:rPr>
          <w:rFonts w:ascii="Century Expanded AT" w:hAnsi="Century Expanded AT"/>
          <w:b/>
          <w:i/>
          <w:sz w:val="26"/>
          <w:szCs w:val="26"/>
        </w:rPr>
        <w:t>,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co umím. Mé oblíbené jsou tělocvik a výtvarka.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nemáte rád na žácích?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Když jsou nemocní a nemohou přijít do školy.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vás přimělo učit?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Můj třídní na základce.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Chtěl jste vždy učit na Plešivci nebo na nějaké jiné škole?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Chtěl jsem vždy učit na Plešivci.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Pracoval jste někdy někde jinde?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Ne. Nepracoval.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Chtěl jste být vždy učitelem?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Ne. Dřív jsem chtěl být pilotem stíhačky, ale když jsem zjistil, že mám strach z výšek, učitelování byla jasná volba.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děláte ve svém volném čase?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Rád pracuji na chalupě v Telči na Vysočině, aktivně odpočívám, sleduji sport a dříve jsem hrál fotbal. Jezdím na rock and rollové  koncerty. Rád chodím na krátké vycházky se psem Nany a</w:t>
      </w:r>
      <w:r w:rsidR="00490EB3">
        <w:rPr>
          <w:rFonts w:ascii="Century Expanded AT" w:hAnsi="Century Expanded AT"/>
          <w:b/>
          <w:i/>
          <w:sz w:val="26"/>
          <w:szCs w:val="26"/>
        </w:rPr>
        <w:t xml:space="preserve"> mám rád</w:t>
      </w:r>
      <w:r w:rsidRPr="0034172E">
        <w:rPr>
          <w:rFonts w:ascii="Century Expanded AT" w:hAnsi="Century Expanded AT"/>
          <w:b/>
          <w:i/>
          <w:sz w:val="26"/>
          <w:szCs w:val="26"/>
        </w:rPr>
        <w:t xml:space="preserve"> dlouhé vysedávání v jedné budějovické kavárně.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Kolik vám je let a kde bydlíte?</w:t>
      </w:r>
    </w:p>
    <w:p w:rsidR="00327621" w:rsidRPr="0034172E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Bydlím ve Velešíně a je mi dvacet sedm let.</w:t>
      </w:r>
    </w:p>
    <w:p w:rsidR="00327621" w:rsidRPr="0034172E" w:rsidRDefault="00327621" w:rsidP="00327621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Jste ženatý?</w:t>
      </w:r>
    </w:p>
    <w:p w:rsidR="00490EB3" w:rsidRDefault="00327621" w:rsidP="00327621">
      <w:pPr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Ne nejsem ženatý.</w:t>
      </w:r>
    </w:p>
    <w:p w:rsidR="00490EB3" w:rsidRDefault="00490EB3">
      <w:pPr>
        <w:rPr>
          <w:rFonts w:ascii="Century Expanded AT" w:hAnsi="Century Expanded AT"/>
          <w:b/>
          <w:i/>
          <w:sz w:val="26"/>
          <w:szCs w:val="26"/>
        </w:rPr>
      </w:pPr>
      <w:r>
        <w:rPr>
          <w:rFonts w:ascii="Century Expanded AT" w:hAnsi="Century Expanded AT"/>
          <w:b/>
          <w:i/>
          <w:sz w:val="26"/>
          <w:szCs w:val="26"/>
        </w:rPr>
        <w:br w:type="page"/>
      </w:r>
    </w:p>
    <w:p w:rsidR="00766266" w:rsidRDefault="00766266">
      <w:pPr>
        <w:rPr>
          <w:rFonts w:ascii="Century Expanded AT" w:hAnsi="Century Expanded AT"/>
          <w:b/>
          <w:sz w:val="40"/>
          <w:szCs w:val="40"/>
        </w:rPr>
      </w:pPr>
      <w:r>
        <w:rPr>
          <w:rFonts w:ascii="Century Expanded AT" w:hAnsi="Century Expanded AT"/>
          <w:b/>
          <w:sz w:val="40"/>
          <w:szCs w:val="40"/>
        </w:rPr>
        <w:lastRenderedPageBreak/>
        <w:br w:type="page"/>
      </w:r>
    </w:p>
    <w:p w:rsidR="00CE39C7" w:rsidRPr="0034172E" w:rsidRDefault="00490EB3" w:rsidP="0034172E">
      <w:pPr>
        <w:jc w:val="center"/>
        <w:rPr>
          <w:rFonts w:ascii="Century Expanded AT" w:hAnsi="Century Expanded AT"/>
          <w:b/>
          <w:sz w:val="40"/>
          <w:szCs w:val="40"/>
        </w:rPr>
      </w:pPr>
      <w:r>
        <w:rPr>
          <w:rFonts w:ascii="Century Expanded AT" w:hAnsi="Century Expanded AT"/>
          <w:b/>
          <w:sz w:val="40"/>
          <w:szCs w:val="40"/>
        </w:rPr>
        <w:lastRenderedPageBreak/>
        <w:t>Rozhovor s paní učitelkou Helenou</w:t>
      </w:r>
      <w:r w:rsidR="00CE39C7" w:rsidRPr="0034172E">
        <w:rPr>
          <w:rFonts w:ascii="Century Expanded AT" w:hAnsi="Century Expanded AT"/>
          <w:b/>
          <w:sz w:val="40"/>
          <w:szCs w:val="40"/>
        </w:rPr>
        <w:t xml:space="preserve"> Menoš</w:t>
      </w:r>
      <w:r w:rsidR="00CE39C7" w:rsidRPr="0034172E">
        <w:rPr>
          <w:rFonts w:ascii="Century Expanded AT" w:hAnsi="Century Expanded AT" w:cs="Cambria"/>
          <w:b/>
          <w:sz w:val="40"/>
          <w:szCs w:val="40"/>
        </w:rPr>
        <w:t>č</w:t>
      </w:r>
      <w:r>
        <w:rPr>
          <w:rFonts w:ascii="Century Expanded AT" w:hAnsi="Century Expanded AT"/>
          <w:b/>
          <w:sz w:val="40"/>
          <w:szCs w:val="40"/>
        </w:rPr>
        <w:t>íkovou</w:t>
      </w:r>
      <w:r w:rsidR="0034172E" w:rsidRPr="0034172E">
        <w:rPr>
          <w:rFonts w:ascii="Century Expanded AT" w:hAnsi="Century Expanded AT"/>
          <w:b/>
          <w:sz w:val="40"/>
          <w:szCs w:val="40"/>
        </w:rPr>
        <w:t xml:space="preserve"> (Miroslav Halmich)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Jakou barvu máte nejradši?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Fialovou a červenou.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Jaké jídlo máte nejradši?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Jídla se zeleninou a těstoviny.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Proč učíte na druhém stupni?</w:t>
      </w:r>
    </w:p>
    <w:p w:rsidR="00CE39C7" w:rsidRPr="0034172E" w:rsidRDefault="00192F3D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6B3D0906" wp14:editId="1F90167B">
            <wp:simplePos x="0" y="0"/>
            <wp:positionH relativeFrom="margin">
              <wp:posOffset>4160520</wp:posOffset>
            </wp:positionH>
            <wp:positionV relativeFrom="paragraph">
              <wp:posOffset>401955</wp:posOffset>
            </wp:positionV>
            <wp:extent cx="1323975" cy="2000250"/>
            <wp:effectExtent l="171450" t="114300" r="180975" b="114300"/>
            <wp:wrapTight wrapText="bothSides">
              <wp:wrapPolygon edited="0">
                <wp:start x="-831" y="-69"/>
                <wp:lineTo x="-775" y="16840"/>
                <wp:lineTo x="-369" y="20761"/>
                <wp:lineTo x="15328" y="21657"/>
                <wp:lineTo x="20387" y="21697"/>
                <wp:lineTo x="20693" y="21662"/>
                <wp:lineTo x="21918" y="21520"/>
                <wp:lineTo x="21816" y="856"/>
                <wp:lineTo x="21334" y="-967"/>
                <wp:lineTo x="12387" y="-1392"/>
                <wp:lineTo x="1924" y="-389"/>
                <wp:lineTo x="-831" y="-69"/>
              </wp:wrapPolygon>
            </wp:wrapTight>
            <wp:docPr id="15" name="Obrázek 15" descr="Mgr. Helena Menoš&amp;ccaron;í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gr. Helena Menoš&amp;ccaron;íková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5852">
                      <a:off x="0" y="0"/>
                      <a:ext cx="13239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9C7" w:rsidRPr="0034172E">
        <w:rPr>
          <w:rFonts w:ascii="Century Expanded AT" w:hAnsi="Century Expanded AT"/>
          <w:b/>
          <w:i/>
          <w:sz w:val="26"/>
          <w:szCs w:val="26"/>
        </w:rPr>
        <w:t xml:space="preserve">Protože mě nejvíc baví učit češtinu a angličtinu a nechtěla bych učit všechny </w:t>
      </w:r>
      <w:r w:rsidR="00AA68F6">
        <w:rPr>
          <w:rFonts w:ascii="Century Expanded AT" w:hAnsi="Century Expanded AT"/>
          <w:b/>
          <w:i/>
          <w:sz w:val="26"/>
          <w:szCs w:val="26"/>
        </w:rPr>
        <w:t>předměty jako učitelky na prvním</w:t>
      </w:r>
      <w:r w:rsidR="00CE39C7" w:rsidRPr="0034172E">
        <w:rPr>
          <w:rFonts w:ascii="Century Expanded AT" w:hAnsi="Century Expanded AT"/>
          <w:b/>
          <w:i/>
          <w:sz w:val="26"/>
          <w:szCs w:val="26"/>
        </w:rPr>
        <w:t xml:space="preserve"> stupni.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učíte?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Letos učím češtinu a angličtinu.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jste studovala?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Pedagogickou fakultu v Českých Budějovicích.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V čem jste hodně dobrá?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To je záludná otázka. Já doufám, že v učení a hodně mě baví tanec.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Čím jste chtěla být, když jste byla malá?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Já jsem chtěla být kadeřnice a potom veterinářka a taky jsem si často hrála na učitelku.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vás nejvíc na práci baví?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Nejvíc mě baví, když žáky látka zajímá a když vidím, že dělají pokroky. Ráda vymýšlím nové metody a projekty.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Jaký sport máte nejradši?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Asi tanec, jízdu na kole a turistiku.</w:t>
      </w:r>
      <w:r w:rsidR="00192F3D" w:rsidRPr="00192F3D">
        <w:t xml:space="preserve"> 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Jaký sport ráda nemáte?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Tak to se asi nedá říct. Ale nelákají mě adrenalinové sporty.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nesnášíte ze všeho nejvíc?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Nudu a pokrytecké lidi, kteří něco jiného dělají a něco jiného říkají.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Máte svého mazlíčka?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Mám doma dvě kočky.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se vám v životě povedlo nejvíc?</w:t>
      </w:r>
    </w:p>
    <w:p w:rsidR="00490EB3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To je těžko říct co nejvíc, ale v současné době jsem nejradši za školní knihovnu a dílny čtení.</w:t>
      </w:r>
    </w:p>
    <w:p w:rsidR="00CE39C7" w:rsidRPr="0034172E" w:rsidRDefault="00490EB3" w:rsidP="00192F3D">
      <w:pPr>
        <w:rPr>
          <w:rFonts w:ascii="Century Expanded AT" w:hAnsi="Century Expanded AT"/>
          <w:b/>
          <w:sz w:val="26"/>
          <w:szCs w:val="26"/>
        </w:rPr>
      </w:pPr>
      <w:r>
        <w:rPr>
          <w:rFonts w:ascii="Century Expanded AT" w:hAnsi="Century Expanded AT"/>
          <w:b/>
          <w:i/>
          <w:sz w:val="26"/>
          <w:szCs w:val="26"/>
        </w:rPr>
        <w:br w:type="page"/>
      </w:r>
      <w:r w:rsidR="00CE39C7" w:rsidRPr="0034172E">
        <w:rPr>
          <w:rFonts w:ascii="Century Expanded AT" w:hAnsi="Century Expanded AT"/>
          <w:b/>
          <w:sz w:val="26"/>
          <w:szCs w:val="26"/>
        </w:rPr>
        <w:lastRenderedPageBreak/>
        <w:t>Jak trávíte dovolenou?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>Většinou na kole nebo turisticky v Čechách a taky hodně čtu, když mám čas.</w:t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Kam chcete jet na příští dovolenou?</w:t>
      </w:r>
    </w:p>
    <w:p w:rsidR="00490EB3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  <w:r w:rsidRPr="0034172E">
        <w:rPr>
          <w:rFonts w:ascii="Century Expanded AT" w:hAnsi="Century Expanded AT"/>
          <w:b/>
          <w:i/>
          <w:sz w:val="26"/>
          <w:szCs w:val="26"/>
        </w:rPr>
        <w:t xml:space="preserve">Ráda bych do Itálie do Toskánska. </w:t>
      </w:r>
    </w:p>
    <w:p w:rsidR="00490EB3" w:rsidRDefault="00490EB3">
      <w:pPr>
        <w:rPr>
          <w:rFonts w:ascii="Century Expanded AT" w:hAnsi="Century Expanded AT"/>
          <w:b/>
          <w:i/>
          <w:sz w:val="26"/>
          <w:szCs w:val="26"/>
        </w:rPr>
      </w:pPr>
      <w:r>
        <w:rPr>
          <w:rFonts w:ascii="Century Expanded AT" w:hAnsi="Century Expanded AT"/>
          <w:b/>
          <w:i/>
          <w:sz w:val="26"/>
          <w:szCs w:val="26"/>
        </w:rPr>
        <w:br w:type="page"/>
      </w:r>
    </w:p>
    <w:p w:rsidR="00CE39C7" w:rsidRPr="0034172E" w:rsidRDefault="00CE39C7" w:rsidP="00CE39C7">
      <w:pPr>
        <w:spacing w:after="80"/>
        <w:rPr>
          <w:rFonts w:ascii="Century Expanded AT" w:hAnsi="Century Expanded AT"/>
          <w:b/>
          <w:i/>
          <w:sz w:val="26"/>
          <w:szCs w:val="26"/>
        </w:rPr>
      </w:pPr>
    </w:p>
    <w:p w:rsidR="0034172E" w:rsidRPr="0034172E" w:rsidRDefault="0034172E" w:rsidP="0034172E">
      <w:pPr>
        <w:spacing w:after="0" w:line="240" w:lineRule="auto"/>
        <w:jc w:val="center"/>
        <w:rPr>
          <w:rFonts w:ascii="Century Expanded AT" w:eastAsia="Times New Roman" w:hAnsi="Century Expanded AT" w:cs="Times New Roman"/>
          <w:b/>
          <w:sz w:val="24"/>
          <w:szCs w:val="24"/>
          <w:lang w:eastAsia="cs-CZ"/>
        </w:rPr>
      </w:pPr>
      <w:r w:rsidRPr="0034172E">
        <w:rPr>
          <w:rFonts w:ascii="Century Expanded AT" w:hAnsi="Century Expanded AT"/>
          <w:b/>
          <w:sz w:val="40"/>
          <w:szCs w:val="40"/>
        </w:rPr>
        <w:t>Rozhovor s paní učitelkou</w:t>
      </w:r>
      <w:r w:rsidR="00192F3D">
        <w:rPr>
          <w:rFonts w:ascii="Century Expanded AT" w:hAnsi="Century Expanded AT"/>
          <w:b/>
          <w:sz w:val="40"/>
          <w:szCs w:val="40"/>
        </w:rPr>
        <w:t xml:space="preserve"> Jitkou</w:t>
      </w:r>
      <w:r w:rsidRPr="0034172E">
        <w:rPr>
          <w:rFonts w:ascii="Century Expanded AT" w:hAnsi="Century Expanded AT"/>
          <w:b/>
          <w:sz w:val="40"/>
          <w:szCs w:val="40"/>
        </w:rPr>
        <w:t xml:space="preserve"> Novotnou (Barbora Mitková)</w:t>
      </w:r>
    </w:p>
    <w:p w:rsidR="0034172E" w:rsidRPr="0034172E" w:rsidRDefault="0034172E" w:rsidP="0034172E">
      <w:pPr>
        <w:jc w:val="center"/>
        <w:rPr>
          <w:rFonts w:ascii="Century Expanded AT" w:hAnsi="Century Expanded AT"/>
          <w:b/>
          <w:sz w:val="40"/>
          <w:szCs w:val="40"/>
        </w:rPr>
      </w:pPr>
    </w:p>
    <w:p w:rsidR="0034172E" w:rsidRPr="0034172E" w:rsidRDefault="0034172E" w:rsidP="0034172E">
      <w:pPr>
        <w:rPr>
          <w:rFonts w:ascii="Century Expanded AT" w:hAnsi="Century Expanded AT"/>
          <w:b/>
          <w:sz w:val="26"/>
          <w:szCs w:val="26"/>
        </w:rPr>
      </w:pPr>
      <w:r w:rsidRPr="0034172E">
        <w:rPr>
          <w:rFonts w:ascii="Century Expanded AT" w:hAnsi="Century Expanded AT"/>
          <w:b/>
          <w:sz w:val="26"/>
          <w:szCs w:val="26"/>
        </w:rPr>
        <w:t>Co učíte?</w:t>
      </w:r>
    </w:p>
    <w:p w:rsidR="0034172E" w:rsidRPr="0034172E" w:rsidRDefault="0034172E" w:rsidP="0034172E">
      <w:pPr>
        <w:spacing w:after="140" w:line="240" w:lineRule="auto"/>
        <w:jc w:val="both"/>
        <w:rPr>
          <w:rFonts w:ascii="Century Expanded AT" w:eastAsia="Times New Roman" w:hAnsi="Century Expanded AT" w:cs="Times New Roman"/>
          <w:b/>
          <w:i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Učím přírodopis, tělocvik a výchovu ke zdraví.</w:t>
      </w:r>
    </w:p>
    <w:p w:rsidR="0034172E" w:rsidRPr="0034172E" w:rsidRDefault="0034172E" w:rsidP="0034172E">
      <w:pPr>
        <w:spacing w:after="140" w:line="240" w:lineRule="auto"/>
        <w:jc w:val="both"/>
        <w:textAlignment w:val="baseline"/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  <w:t>Kdy a proč jste se rozhodla učit?</w:t>
      </w:r>
    </w:p>
    <w:p w:rsidR="0034172E" w:rsidRPr="0034172E" w:rsidRDefault="0034172E" w:rsidP="0034172E">
      <w:pPr>
        <w:spacing w:after="14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Já jsem se rozhodla, že budu učitelka už na základní škole, protože jsme tam měli paní učitelku tělocviku, kterou jsem měla hodně ráda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tak jsem chtěla být jako ona.</w:t>
      </w:r>
    </w:p>
    <w:p w:rsidR="0034172E" w:rsidRPr="0034172E" w:rsidRDefault="00192F3D" w:rsidP="0034172E">
      <w:pPr>
        <w:spacing w:after="140" w:line="240" w:lineRule="auto"/>
        <w:textAlignment w:val="baseline"/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28FF0B38" wp14:editId="5B5E3EAE">
            <wp:simplePos x="0" y="0"/>
            <wp:positionH relativeFrom="margin">
              <wp:posOffset>4084320</wp:posOffset>
            </wp:positionH>
            <wp:positionV relativeFrom="paragraph">
              <wp:posOffset>93980</wp:posOffset>
            </wp:positionV>
            <wp:extent cx="1485900" cy="2000250"/>
            <wp:effectExtent l="152400" t="114300" r="152400" b="114300"/>
            <wp:wrapTight wrapText="bothSides">
              <wp:wrapPolygon edited="0">
                <wp:start x="-606" y="-114"/>
                <wp:lineTo x="-740" y="3436"/>
                <wp:lineTo x="-542" y="10068"/>
                <wp:lineTo x="-618" y="16730"/>
                <wp:lineTo x="-358" y="20861"/>
                <wp:lineTo x="15195" y="21651"/>
                <wp:lineTo x="20522" y="21691"/>
                <wp:lineTo x="20795" y="21661"/>
                <wp:lineTo x="21891" y="21541"/>
                <wp:lineTo x="22044" y="20900"/>
                <wp:lineTo x="21846" y="14268"/>
                <wp:lineTo x="21922" y="7605"/>
                <wp:lineTo x="21724" y="973"/>
                <wp:lineTo x="21320" y="-1062"/>
                <wp:lineTo x="13407" y="-1442"/>
                <wp:lineTo x="1860" y="-385"/>
                <wp:lineTo x="-606" y="-114"/>
              </wp:wrapPolygon>
            </wp:wrapTight>
            <wp:docPr id="20" name="Obrázek 20" descr="Mgr. Jitka Novot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gr. Jitka Novotn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697">
                      <a:off x="0" y="0"/>
                      <a:ext cx="1485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72E" w:rsidRPr="0034172E"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  <w:t>Kde jste studovala?</w:t>
      </w:r>
    </w:p>
    <w:p w:rsidR="0034172E" w:rsidRPr="0034172E" w:rsidRDefault="0034172E" w:rsidP="0034172E">
      <w:pPr>
        <w:spacing w:after="14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V Budějovicích pedagogickou fakultu.</w:t>
      </w:r>
      <w:r w:rsidR="00192F3D" w:rsidRPr="00192F3D">
        <w:t xml:space="preserve"> </w:t>
      </w:r>
    </w:p>
    <w:p w:rsidR="0034172E" w:rsidRPr="0034172E" w:rsidRDefault="0034172E" w:rsidP="0034172E">
      <w:pPr>
        <w:spacing w:after="140" w:line="240" w:lineRule="auto"/>
        <w:textAlignment w:val="baseline"/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  <w:t>Kdy jste přišla na tuto školu?</w:t>
      </w:r>
    </w:p>
    <w:p w:rsidR="0034172E" w:rsidRPr="0034172E" w:rsidRDefault="0034172E" w:rsidP="0034172E">
      <w:pPr>
        <w:spacing w:after="14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V roce 2000.</w:t>
      </w:r>
    </w:p>
    <w:p w:rsidR="0034172E" w:rsidRPr="0034172E" w:rsidRDefault="0034172E" w:rsidP="0034172E">
      <w:pPr>
        <w:spacing w:after="140" w:line="240" w:lineRule="auto"/>
        <w:textAlignment w:val="baseline"/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  <w:t>Je to vaše první škola?</w:t>
      </w:r>
    </w:p>
    <w:p w:rsidR="0034172E" w:rsidRPr="0034172E" w:rsidRDefault="0034172E" w:rsidP="0034172E">
      <w:pPr>
        <w:spacing w:after="14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Ne. Je to moje třetí škola. Já jsem p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řed tím učila Za Nádražím a na z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drávce.</w:t>
      </w:r>
    </w:p>
    <w:p w:rsidR="0034172E" w:rsidRPr="0034172E" w:rsidRDefault="0034172E" w:rsidP="0034172E">
      <w:pPr>
        <w:spacing w:after="140" w:line="240" w:lineRule="auto"/>
        <w:textAlignment w:val="baseline"/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  <w:t>Jak se vám na této škole líbí?</w:t>
      </w:r>
    </w:p>
    <w:p w:rsidR="0034172E" w:rsidRPr="0034172E" w:rsidRDefault="0034172E" w:rsidP="0034172E">
      <w:pPr>
        <w:spacing w:after="14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Líbí. Kdyby se mi tu nelíbilo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tak bych tu nebyla.</w:t>
      </w:r>
    </w:p>
    <w:p w:rsidR="0034172E" w:rsidRPr="0034172E" w:rsidRDefault="0034172E" w:rsidP="0034172E">
      <w:pPr>
        <w:spacing w:after="140" w:line="240" w:lineRule="auto"/>
        <w:textAlignment w:val="baseline"/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  <w:t>Jak jste se cítila před svou první třídou?</w:t>
      </w:r>
    </w:p>
    <w:p w:rsidR="0034172E" w:rsidRPr="0034172E" w:rsidRDefault="0034172E" w:rsidP="0034172E">
      <w:pPr>
        <w:spacing w:after="140" w:line="240" w:lineRule="auto"/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Asi jsem měla pořádný strach. Bála jsem se. Potom to ze mě spadne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to jo, to je jasné. Ale tenkrát si pamat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uji, když jsem právě začala Za N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ádražím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</w:t>
      </w:r>
      <w:r w:rsidR="00ED78F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tak jsem tam měla dozor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na chodbě a 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všechny ty děti se na mě chodily koukat, protože věděly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 že je tam nová učitelka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takže oni si mě jakoby okoukali už o přestávkách, než já jsem k nim šla do té hodiny. A pak už jako v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 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pohodě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 pak už to bylo dobré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.</w:t>
      </w:r>
    </w:p>
    <w:p w:rsidR="0034172E" w:rsidRPr="0034172E" w:rsidRDefault="0034172E" w:rsidP="0034172E">
      <w:pPr>
        <w:spacing w:after="140" w:line="240" w:lineRule="auto"/>
        <w:textAlignment w:val="baseline"/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  <w:t>Máte nějaký vtipný zážitek z vyučování?</w:t>
      </w:r>
    </w:p>
    <w:p w:rsidR="0034172E" w:rsidRPr="0034172E" w:rsidRDefault="0034172E" w:rsidP="0034172E">
      <w:pPr>
        <w:spacing w:after="140" w:line="240" w:lineRule="auto"/>
        <w:textAlignment w:val="baseline"/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>Já bych je mohla ro</w:t>
      </w:r>
      <w:r w:rsidR="00490EB3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>zdělit na veselé zážitky s dětmi</w:t>
      </w:r>
      <w:r w:rsidRPr="0034172E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 xml:space="preserve"> a veselé zážitky mezi učiteli. S dětm</w:t>
      </w:r>
      <w:r w:rsidR="00490EB3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>i</w:t>
      </w:r>
      <w:r w:rsidRPr="0034172E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 xml:space="preserve"> hodně se užije hodně veselého právě na tělocviku nebo na lyžáku. Na lyžáku teď vzpomínám, kdy nám třeba je</w:t>
      </w:r>
      <w:r w:rsidR="00490EB3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>den kluk seskakoval ze sedačkové</w:t>
      </w:r>
      <w:r w:rsidRPr="0034172E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 xml:space="preserve"> lanovky, protože trochu spadnul. Nebo nám lyžoval jeden kluk s obrovskou dírou na kalhotách. Koukaly mu trenýrky a bylo mu to jedno. A mezi učiteli třeba, když si děláme jakoby naschvály</w:t>
      </w:r>
      <w:r w:rsidR="00490EB3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 xml:space="preserve"> tak já jsem dávala třeba jedné učitelce dlažební kostku do kabelky a ona si j</w:t>
      </w:r>
      <w:r w:rsidR="00490EB3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>i</w:t>
      </w:r>
      <w:r w:rsidRPr="0034172E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t xml:space="preserve"> odnesla </w:t>
      </w:r>
      <w:r w:rsidRPr="0034172E">
        <w:rPr>
          <w:rFonts w:ascii="Century Expanded AT" w:eastAsia="Times New Roman" w:hAnsi="Century Expanded AT" w:cs="Arial"/>
          <w:b/>
          <w:bCs/>
          <w:i/>
          <w:color w:val="000000"/>
          <w:sz w:val="26"/>
          <w:szCs w:val="26"/>
          <w:lang w:eastAsia="cs-CZ"/>
        </w:rPr>
        <w:lastRenderedPageBreak/>
        <w:t>domů. Nebo jsme zlobili paní učitelku v 1. třídě, že jsme strašili děti, že jsme do třídy dávali kostru při hodině.</w:t>
      </w:r>
    </w:p>
    <w:p w:rsidR="0034172E" w:rsidRPr="0034172E" w:rsidRDefault="0034172E" w:rsidP="0034172E">
      <w:pPr>
        <w:spacing w:after="140" w:line="240" w:lineRule="auto"/>
        <w:textAlignment w:val="baseline"/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  <w:t>Měla jste v našem věku ráda předměty, které teď učíte?</w:t>
      </w:r>
    </w:p>
    <w:p w:rsidR="0034172E" w:rsidRPr="0034172E" w:rsidRDefault="0034172E" w:rsidP="0034172E">
      <w:pPr>
        <w:spacing w:after="14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Já když jsem chodila na základní školu, tak jsme neměli výchovu ke zdraví, kterou vlastně taky učím. Ale měli jsme tělocvik a přírodopis a ty jo. Ten tělocvik hlavně.</w:t>
      </w:r>
    </w:p>
    <w:p w:rsidR="0034172E" w:rsidRPr="0034172E" w:rsidRDefault="0034172E" w:rsidP="0034172E">
      <w:pPr>
        <w:spacing w:after="140" w:line="240" w:lineRule="auto"/>
        <w:textAlignment w:val="baseline"/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  <w:t>Co děláte o volném čase?</w:t>
      </w:r>
    </w:p>
    <w:p w:rsidR="0034172E" w:rsidRPr="0034172E" w:rsidRDefault="0034172E" w:rsidP="0034172E">
      <w:pPr>
        <w:spacing w:after="14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Tak když mám voln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ý čas, 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ráda zajdu za kamarádkami, protože ka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marádky mají malé děti a ty mám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taky ráda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ty jsou fajn, tak třeba povozím. A pak ráda sportuji, hlavně jezdím na kole. A mám ráda zvířata.</w:t>
      </w:r>
    </w:p>
    <w:p w:rsidR="0034172E" w:rsidRPr="0034172E" w:rsidRDefault="0034172E" w:rsidP="0034172E">
      <w:pPr>
        <w:spacing w:after="140" w:line="240" w:lineRule="auto"/>
        <w:textAlignment w:val="baseline"/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bCs/>
          <w:color w:val="000000"/>
          <w:sz w:val="26"/>
          <w:szCs w:val="26"/>
          <w:lang w:eastAsia="cs-CZ"/>
        </w:rPr>
        <w:t>Jak vám chutná ve školním jídelně? Vaše nejoblíbenější a nejneoblíbenější jídlo?</w:t>
      </w:r>
    </w:p>
    <w:p w:rsidR="00490EB3" w:rsidRDefault="0034172E" w:rsidP="0034172E">
      <w:pPr>
        <w:spacing w:after="140" w:line="240" w:lineRule="auto"/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Já jsem ráda, že nemusím vařit a mýt nádobí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takže m</w:t>
      </w:r>
      <w:r w:rsidR="00490EB3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n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ě chutná. Já mám ráda těstovinový kuřecí salát. A nemám ráda koprovku.</w:t>
      </w:r>
    </w:p>
    <w:p w:rsidR="00490EB3" w:rsidRDefault="00490EB3">
      <w:pPr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</w:pPr>
      <w:r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br w:type="page"/>
      </w:r>
    </w:p>
    <w:p w:rsidR="0034172E" w:rsidRPr="0034172E" w:rsidRDefault="0034172E" w:rsidP="0034172E">
      <w:pPr>
        <w:spacing w:after="140" w:line="240" w:lineRule="auto"/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</w:pPr>
    </w:p>
    <w:p w:rsidR="0034172E" w:rsidRPr="0034172E" w:rsidRDefault="0034172E" w:rsidP="0034172E">
      <w:pPr>
        <w:spacing w:after="80" w:line="240" w:lineRule="auto"/>
        <w:jc w:val="center"/>
        <w:textAlignment w:val="baseline"/>
        <w:rPr>
          <w:rFonts w:ascii="Century Expanded AT" w:eastAsia="Times New Roman" w:hAnsi="Century Expanded AT" w:cs="Times New Roman"/>
          <w:b/>
          <w:bCs/>
          <w:color w:val="000000"/>
          <w:sz w:val="40"/>
          <w:szCs w:val="40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40"/>
          <w:szCs w:val="40"/>
          <w:lang w:eastAsia="cs-CZ"/>
        </w:rPr>
        <w:t>Rozhovor s paní učitelkou</w:t>
      </w:r>
      <w:r w:rsidR="00192F3D">
        <w:rPr>
          <w:rFonts w:ascii="Century Expanded AT" w:eastAsia="Times New Roman" w:hAnsi="Century Expanded AT" w:cs="Times New Roman"/>
          <w:b/>
          <w:bCs/>
          <w:color w:val="000000"/>
          <w:sz w:val="40"/>
          <w:szCs w:val="40"/>
          <w:lang w:eastAsia="cs-CZ"/>
        </w:rPr>
        <w:t xml:space="preserve"> An</w:t>
      </w:r>
      <w:r w:rsidR="00A36123">
        <w:rPr>
          <w:rFonts w:ascii="Century Expanded AT" w:eastAsia="Times New Roman" w:hAnsi="Century Expanded AT" w:cs="Times New Roman"/>
          <w:b/>
          <w:bCs/>
          <w:color w:val="000000"/>
          <w:sz w:val="40"/>
          <w:szCs w:val="40"/>
          <w:lang w:eastAsia="cs-CZ"/>
        </w:rPr>
        <w:t>n</w:t>
      </w:r>
      <w:r w:rsidR="00192F3D">
        <w:rPr>
          <w:rFonts w:ascii="Century Expanded AT" w:eastAsia="Times New Roman" w:hAnsi="Century Expanded AT" w:cs="Times New Roman"/>
          <w:b/>
          <w:bCs/>
          <w:color w:val="000000"/>
          <w:sz w:val="40"/>
          <w:szCs w:val="40"/>
          <w:lang w:eastAsia="cs-CZ"/>
        </w:rPr>
        <w:t>ou</w:t>
      </w: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40"/>
          <w:szCs w:val="40"/>
          <w:lang w:eastAsia="cs-CZ"/>
        </w:rPr>
        <w:t xml:space="preserve"> Kalivodovou</w:t>
      </w:r>
      <w:r w:rsidR="00A3158D">
        <w:rPr>
          <w:rFonts w:ascii="Century Expanded AT" w:eastAsia="Times New Roman" w:hAnsi="Century Expanded AT" w:cs="Times New Roman"/>
          <w:b/>
          <w:bCs/>
          <w:color w:val="000000"/>
          <w:sz w:val="40"/>
          <w:szCs w:val="40"/>
          <w:lang w:eastAsia="cs-CZ"/>
        </w:rPr>
        <w:t xml:space="preserve"> (Tereza Štěpánková a Markéta Kolářová)</w:t>
      </w:r>
    </w:p>
    <w:p w:rsidR="0034172E" w:rsidRPr="0034172E" w:rsidRDefault="0034172E" w:rsidP="0034172E">
      <w:pPr>
        <w:spacing w:after="80" w:line="240" w:lineRule="auto"/>
        <w:textAlignment w:val="baseline"/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Čím jste chtěla být, když jste byla malá?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Princeznou.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Kde jste studovala?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Základní školu v Humpolci, pak gymnázium v Humpolci a potom vysokou školu v Budějovicích.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Jak jste se dostala na tuhle školu?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Na tuhle školu jsem se dostala díky mojí spoluhráčce přes volejbal. To byla a stále je Ivetka Malečková-Dvořáková, která je teď na mateřské dovolené.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Baví vás dělat tuto práci?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Baví. I když někdy je to práce dost vyčerpávající. Umíte energii brát, ale zatím převažuje, že j</w:t>
      </w:r>
      <w:r w:rsidR="00282F5C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í</w:t>
      </w: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 xml:space="preserve"> hodně dáváte.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Jak dlouho tady učíte?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3. rok.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Kde jste se narodila?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V Pelhřimově u Humpolce. Já pocházím z</w:t>
      </w:r>
      <w:r w:rsidR="00282F5C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 </w:t>
      </w: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Humpolce</w:t>
      </w:r>
      <w:r w:rsidR="00282F5C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 xml:space="preserve"> původně z Vysočiny.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Máte sourozence?</w:t>
      </w:r>
    </w:p>
    <w:p w:rsidR="0034172E" w:rsidRPr="0034172E" w:rsidRDefault="00192F3D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633876AB" wp14:editId="082D5F62">
            <wp:simplePos x="0" y="0"/>
            <wp:positionH relativeFrom="column">
              <wp:posOffset>4281805</wp:posOffset>
            </wp:positionH>
            <wp:positionV relativeFrom="paragraph">
              <wp:posOffset>160655</wp:posOffset>
            </wp:positionV>
            <wp:extent cx="1495425" cy="2000250"/>
            <wp:effectExtent l="228600" t="152400" r="200025" b="152400"/>
            <wp:wrapTight wrapText="bothSides">
              <wp:wrapPolygon edited="0">
                <wp:start x="-598" y="27"/>
                <wp:lineTo x="-1669" y="217"/>
                <wp:lineTo x="-655" y="3420"/>
                <wp:lineTo x="-1726" y="3609"/>
                <wp:lineTo x="-712" y="6812"/>
                <wp:lineTo x="-1783" y="7002"/>
                <wp:lineTo x="-559" y="13550"/>
                <wp:lineTo x="-1630" y="13739"/>
                <wp:lineTo x="-616" y="16942"/>
                <wp:lineTo x="-1687" y="17132"/>
                <wp:lineTo x="-547" y="20735"/>
                <wp:lineTo x="10783" y="21690"/>
                <wp:lineTo x="20126" y="21728"/>
                <wp:lineTo x="20394" y="21681"/>
                <wp:lineTo x="22001" y="21396"/>
                <wp:lineTo x="22087" y="16308"/>
                <wp:lineTo x="21876" y="12963"/>
                <wp:lineTo x="22048" y="2785"/>
                <wp:lineTo x="20026" y="-28"/>
                <wp:lineTo x="19914" y="-1277"/>
                <wp:lineTo x="6899" y="-1299"/>
                <wp:lineTo x="741" y="-210"/>
                <wp:lineTo x="-598" y="27"/>
              </wp:wrapPolygon>
            </wp:wrapTight>
            <wp:docPr id="21" name="Obrázek 21" descr="Mgr. Anna Kalivod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gr. Anna Kalivodová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8843"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72E"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2 vlastní a 2 nevlastní. Já jsem nejstarší a pode mnou je sestra a 3 bráškové</w:t>
      </w:r>
      <w:r w:rsidR="00282F5C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.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Máte nějaké domácí zvíře?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Nemám žádné, jenom červotoče.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Co ráda děláte ve volném čase?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Plavu a hraji volejbal</w:t>
      </w:r>
      <w:r w:rsidR="00282F5C">
        <w:rPr>
          <w:rFonts w:ascii="Century Expanded AT" w:eastAsia="Times New Roman" w:hAnsi="Century Expanded AT" w:cs="Times New Roman"/>
          <w:b/>
          <w:i/>
          <w:iCs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 xml:space="preserve"> občas odpočívám a jím.</w:t>
      </w:r>
      <w:r w:rsidR="00192F3D" w:rsidRPr="00192F3D">
        <w:t xml:space="preserve"> 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Co jste dělala o prázdninách?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O prázdninách jsem byla v Maďarsku. Jeli jsme jen dva a jeli jsme cabriem. To je auto pouze pro dva se stahovací střechou, malým kufrem. Spali jsme tak různě: na vinici ve stanu, u někoho na zahradě, jednou v hotelu a jednou přímo u Balatonu.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Máte nějaký vtipný zážitek?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 xml:space="preserve">Tak vtipný zážitek jsme měli naposledy ve škole, když jsme byli na lyžích.  Byli jsme ve Francii a tam jsou hrozně hezké sjezdovky. A on přes noc napadl nový hezký sníh a učitel řekl, že nebudeme jezdit na krásně upravených sjezdovkách, ale vedle v tom hlubokém sněhu. Takže všichni </w:t>
      </w: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lastRenderedPageBreak/>
        <w:t>vytřeštili oči. A mně se jednou podařilo spadnout, ale asi 20 metrů od všech</w:t>
      </w:r>
      <w:r w:rsidR="00282F5C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Times New Roman"/>
          <w:b/>
          <w:i/>
          <w:iCs/>
          <w:color w:val="000000"/>
          <w:sz w:val="26"/>
          <w:szCs w:val="26"/>
          <w:lang w:eastAsia="cs-CZ"/>
        </w:rPr>
        <w:t xml:space="preserve"> 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nemohla jsem</w:t>
      </w:r>
      <w:r w:rsidRPr="0034172E">
        <w:rPr>
          <w:rFonts w:ascii="Century Expanded AT" w:eastAsia="Times New Roman" w:hAnsi="Century Expanded AT" w:cs="Arial"/>
          <w:b/>
          <w:i/>
          <w:iCs/>
          <w:color w:val="4A86E8"/>
          <w:sz w:val="26"/>
          <w:szCs w:val="26"/>
          <w:lang w:eastAsia="cs-CZ"/>
        </w:rPr>
        <w:t xml:space="preserve"> 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se zvednout, zapíchla hůlku a ona se mi zapíchla až dolů. Nebylo se o co zapří</w:t>
      </w:r>
      <w:r w:rsidRPr="0034172E">
        <w:rPr>
          <w:rFonts w:ascii="Century Expanded AT" w:eastAsia="Times New Roman" w:hAnsi="Century Expanded AT" w:cs="Arial"/>
          <w:b/>
          <w:i/>
          <w:iCs/>
          <w:strike/>
          <w:color w:val="000000"/>
          <w:sz w:val="26"/>
          <w:szCs w:val="26"/>
          <w:lang w:eastAsia="cs-CZ"/>
        </w:rPr>
        <w:t>t</w:t>
      </w:r>
      <w:r w:rsidR="00282F5C">
        <w:rPr>
          <w:rFonts w:ascii="Century Expanded AT" w:eastAsia="Times New Roman" w:hAnsi="Century Expanded AT" w:cs="Arial"/>
          <w:b/>
          <w:i/>
          <w:iCs/>
          <w:strike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už se začali rozjíždět, pak se mi teda nějak podařilo stoupnout. Vůbec nevím jak, dojela </w:t>
      </w:r>
      <w:r w:rsidR="00282F5C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j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sem je a oni už byli vyřádkovaní na sjezdovce a čekali na nás, co jsme byli poslední</w:t>
      </w:r>
      <w:r w:rsidR="00282F5C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a jak už jsem je viděla</w:t>
      </w:r>
      <w:r w:rsidR="00282F5C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říkám si</w:t>
      </w:r>
      <w:r w:rsidRPr="0034172E">
        <w:rPr>
          <w:rFonts w:ascii="Century Expanded AT" w:eastAsia="Times New Roman" w:hAnsi="Century Expanded AT" w:cs="Arial"/>
          <w:b/>
          <w:i/>
          <w:iCs/>
          <w:color w:val="4A86E8"/>
          <w:sz w:val="26"/>
          <w:szCs w:val="26"/>
          <w:lang w:eastAsia="cs-CZ"/>
        </w:rPr>
        <w:t xml:space="preserve"> 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jupí. Jenže jsem si nevšimla, že mezi tím hlubokým sněhem a tou sjezdovkou je metr rozdíl. Hodila </w:t>
      </w:r>
      <w:r w:rsidRPr="00282F5C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 jsem</w:t>
      </w:r>
      <w:r w:rsidRPr="0034172E">
        <w:rPr>
          <w:rFonts w:ascii="Century Expanded AT" w:eastAsia="Times New Roman" w:hAnsi="Century Expanded AT" w:cs="Arial"/>
          <w:b/>
          <w:i/>
          <w:iCs/>
          <w:color w:val="434343"/>
          <w:sz w:val="26"/>
          <w:szCs w:val="26"/>
          <w:lang w:eastAsia="cs-CZ"/>
        </w:rPr>
        <w:t xml:space="preserve"> 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záda na tu sjezdovku a zůstala jsem</w:t>
      </w:r>
      <w:r w:rsidRPr="0034172E">
        <w:rPr>
          <w:rFonts w:ascii="Century Expanded AT" w:eastAsia="Times New Roman" w:hAnsi="Century Expanded AT" w:cs="Arial"/>
          <w:b/>
          <w:i/>
          <w:iCs/>
          <w:color w:val="4A86E8"/>
          <w:sz w:val="26"/>
          <w:szCs w:val="26"/>
          <w:lang w:eastAsia="cs-CZ"/>
        </w:rPr>
        <w:t xml:space="preserve"> 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ležet a všichni už se mi smáli a říkají, Ježíš Maria. Tak to byl asi nejvtipnější zážitek ze školy, teda teď už je vtipný</w:t>
      </w:r>
      <w:r w:rsidR="00282F5C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,</w:t>
      </w: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 xml:space="preserve"> předtím nebyl.</w:t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Times New Roman"/>
          <w:b/>
          <w:bCs/>
          <w:color w:val="000000"/>
          <w:sz w:val="26"/>
          <w:szCs w:val="26"/>
          <w:lang w:eastAsia="cs-CZ"/>
        </w:rPr>
        <w:t>Co byste nikdy nesnědla a proč?</w:t>
      </w:r>
    </w:p>
    <w:p w:rsidR="00282F5C" w:rsidRDefault="0034172E" w:rsidP="0034172E">
      <w:pPr>
        <w:spacing w:after="80" w:line="240" w:lineRule="auto"/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</w:pPr>
      <w:r w:rsidRPr="0034172E"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t>Člověka. Pak psa - pokud bych to věděla. Když by mi někdo řekl, že je to vepřové, tak bych se asi dál nepídila a maso snědla. Červy a žížaly mě také nelákají, moc se to hýbe. I když usmažené na pánvičce jsou moc dobré.</w:t>
      </w:r>
    </w:p>
    <w:p w:rsidR="00282F5C" w:rsidRDefault="00282F5C">
      <w:pPr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</w:pPr>
      <w:r>
        <w:rPr>
          <w:rFonts w:ascii="Century Expanded AT" w:eastAsia="Times New Roman" w:hAnsi="Century Expanded AT" w:cs="Arial"/>
          <w:b/>
          <w:i/>
          <w:iCs/>
          <w:color w:val="000000"/>
          <w:sz w:val="26"/>
          <w:szCs w:val="26"/>
          <w:lang w:eastAsia="cs-CZ"/>
        </w:rPr>
        <w:br w:type="page"/>
      </w:r>
    </w:p>
    <w:p w:rsidR="0034172E" w:rsidRPr="0034172E" w:rsidRDefault="0034172E" w:rsidP="0034172E">
      <w:pPr>
        <w:spacing w:after="80" w:line="240" w:lineRule="auto"/>
        <w:rPr>
          <w:rFonts w:ascii="Century Expanded AT" w:eastAsia="Times New Roman" w:hAnsi="Century Expanded AT" w:cs="Times New Roman"/>
          <w:b/>
          <w:sz w:val="26"/>
          <w:szCs w:val="26"/>
          <w:lang w:eastAsia="cs-CZ"/>
        </w:rPr>
      </w:pPr>
    </w:p>
    <w:p w:rsidR="0034172E" w:rsidRPr="0034172E" w:rsidRDefault="0034172E" w:rsidP="003861E6">
      <w:pPr>
        <w:jc w:val="center"/>
        <w:rPr>
          <w:rFonts w:ascii="Century Expanded AT" w:eastAsia="Batang" w:hAnsi="Century Expanded AT" w:cs="Arial"/>
          <w:b/>
          <w:noProof/>
          <w:sz w:val="40"/>
          <w:szCs w:val="40"/>
          <w:lang w:eastAsia="cs-CZ"/>
        </w:rPr>
      </w:pPr>
      <w:r w:rsidRPr="0034172E">
        <w:rPr>
          <w:rFonts w:ascii="Century Expanded AT" w:eastAsia="Batang" w:hAnsi="Century Expanded AT" w:cs="Arial"/>
          <w:b/>
          <w:noProof/>
          <w:sz w:val="40"/>
          <w:szCs w:val="40"/>
          <w:lang w:eastAsia="cs-CZ"/>
        </w:rPr>
        <w:t>Rozhovor s paní učitelkou</w:t>
      </w:r>
      <w:r w:rsidR="00192F3D">
        <w:rPr>
          <w:rFonts w:ascii="Century Expanded AT" w:eastAsia="Batang" w:hAnsi="Century Expanded AT" w:cs="Arial"/>
          <w:b/>
          <w:noProof/>
          <w:sz w:val="40"/>
          <w:szCs w:val="40"/>
          <w:lang w:eastAsia="cs-CZ"/>
        </w:rPr>
        <w:t xml:space="preserve"> Nikol</w:t>
      </w:r>
      <w:r w:rsidRPr="0034172E">
        <w:rPr>
          <w:rFonts w:ascii="Century Expanded AT" w:eastAsia="Batang" w:hAnsi="Century Expanded AT" w:cs="Arial"/>
          <w:b/>
          <w:noProof/>
          <w:sz w:val="40"/>
          <w:szCs w:val="40"/>
          <w:lang w:eastAsia="cs-CZ"/>
        </w:rPr>
        <w:t xml:space="preserve"> Fabiánovou</w:t>
      </w:r>
      <w:r w:rsidR="00282F5C">
        <w:rPr>
          <w:rFonts w:ascii="Century Expanded AT" w:eastAsia="Batang" w:hAnsi="Century Expanded AT" w:cs="Arial"/>
          <w:b/>
          <w:noProof/>
          <w:sz w:val="40"/>
          <w:szCs w:val="40"/>
          <w:lang w:eastAsia="cs-CZ"/>
        </w:rPr>
        <w:t xml:space="preserve"> (Patri</w:t>
      </w:r>
      <w:r w:rsidR="00A3158D">
        <w:rPr>
          <w:rFonts w:ascii="Century Expanded AT" w:eastAsia="Batang" w:hAnsi="Century Expanded AT" w:cs="Arial"/>
          <w:b/>
          <w:noProof/>
          <w:sz w:val="40"/>
          <w:szCs w:val="40"/>
          <w:lang w:eastAsia="cs-CZ"/>
        </w:rPr>
        <w:t>cie Jedličková a Kateřina Papajová)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Dobrý den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Proč jste si vybrala tuto školu?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Protože jsem tady byla na praxi a vždy se mi líbilo</w:t>
      </w:r>
      <w:r w:rsidR="00282F5C"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,</w:t>
      </w: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 xml:space="preserve"> jak se tu pracuje s dětmi.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Jakou školu jste studovala ?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Jihočeskou univerzitu,</w:t>
      </w:r>
      <w:r w:rsid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 xml:space="preserve"> </w:t>
      </w: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pedagogickou fakultu obor německý a anglický jaz</w:t>
      </w:r>
      <w:r w:rsid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yk pro ZŠ</w:t>
      </w: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.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Učíte raději na prvním</w:t>
      </w:r>
      <w:r w:rsid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,</w:t>
      </w: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 xml:space="preserve"> nebo na druhém stupni?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No to se nedá říct</w:t>
      </w:r>
      <w:r w:rsidR="00ED78F3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 xml:space="preserve">, </w:t>
      </w:r>
      <w:bookmarkStart w:id="0" w:name="_GoBack"/>
      <w:bookmarkEnd w:id="0"/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 xml:space="preserve"> jestli mám radši první nebo druhý stupeň. Každý má svoje specifika a na každém je ta práce nějakým spůsobem zajímavá.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Jaký jazyk učíte radši?</w:t>
      </w:r>
    </w:p>
    <w:p w:rsidR="0034172E" w:rsidRPr="00282F5C" w:rsidRDefault="00282F5C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To se zase nedá říct</w:t>
      </w:r>
      <w:r w:rsidR="0034172E"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, větší výzva je pro mě němčina, protože není mezi dětmi tolik oblíbená a musím jim zametat cestičku tak</w:t>
      </w:r>
      <w: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, aby si k ní našly</w:t>
      </w:r>
      <w:r w:rsidR="0034172E"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 xml:space="preserve"> cestu.</w:t>
      </w:r>
    </w:p>
    <w:p w:rsidR="0034172E" w:rsidRPr="00282F5C" w:rsidRDefault="003861E6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noProof/>
          <w:sz w:val="26"/>
          <w:szCs w:val="26"/>
          <w:lang w:eastAsia="cs-CZ"/>
        </w:rPr>
        <w:drawing>
          <wp:anchor distT="0" distB="0" distL="114300" distR="114300" simplePos="0" relativeHeight="251675648" behindDoc="1" locked="0" layoutInCell="1" allowOverlap="1" wp14:anchorId="2400F21D" wp14:editId="5354FB54">
            <wp:simplePos x="0" y="0"/>
            <wp:positionH relativeFrom="column">
              <wp:posOffset>3881755</wp:posOffset>
            </wp:positionH>
            <wp:positionV relativeFrom="paragraph">
              <wp:posOffset>171450</wp:posOffset>
            </wp:positionV>
            <wp:extent cx="1333500" cy="2000250"/>
            <wp:effectExtent l="285750" t="171450" r="247650" b="171450"/>
            <wp:wrapThrough wrapText="bothSides">
              <wp:wrapPolygon edited="0">
                <wp:start x="-744" y="-52"/>
                <wp:lineTo x="-2125" y="451"/>
                <wp:lineTo x="-654" y="3593"/>
                <wp:lineTo x="-2127" y="3899"/>
                <wp:lineTo x="-656" y="7041"/>
                <wp:lineTo x="-2129" y="7348"/>
                <wp:lineTo x="-659" y="10490"/>
                <wp:lineTo x="-2131" y="10796"/>
                <wp:lineTo x="-661" y="13938"/>
                <wp:lineTo x="-2134" y="14245"/>
                <wp:lineTo x="-663" y="17387"/>
                <wp:lineTo x="-2136" y="17693"/>
                <wp:lineTo x="-574" y="21031"/>
                <wp:lineTo x="11115" y="21833"/>
                <wp:lineTo x="19803" y="21749"/>
                <wp:lineTo x="20190" y="21884"/>
                <wp:lineTo x="21957" y="21517"/>
                <wp:lineTo x="22025" y="2323"/>
                <wp:lineTo x="17995" y="-71"/>
                <wp:lineTo x="17444" y="-1249"/>
                <wp:lineTo x="5534" y="-1142"/>
                <wp:lineTo x="1024" y="-419"/>
                <wp:lineTo x="-744" y="-52"/>
              </wp:wrapPolygon>
            </wp:wrapThrough>
            <wp:docPr id="13" name="Obrázek 13" descr="Mgr. Nikol Fabián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gr. Nikol Fabiánov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9724"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72E"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Máte tuto školu ráda?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Ano, mám,</w:t>
      </w:r>
      <w:r w:rsid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 xml:space="preserve"> </w:t>
      </w: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moc.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Jaké je vaše oblíbené zvíře?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Pes jménem Ajda</w:t>
      </w:r>
      <w:r w:rsid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.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Jaké je vaše oblíbené jídlo?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Svíčková</w:t>
      </w:r>
      <w:r w:rsid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.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Jaké jsou vaše koníčky?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Ráda chodím se psem, tancuji, vařím, peču a čtu.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Co jste chtěla dělat jako malá?</w:t>
      </w:r>
    </w:p>
    <w:p w:rsid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Je pravda že jsem si vždy hrála na školu</w:t>
      </w:r>
      <w:r w:rsid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,</w:t>
      </w: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 xml:space="preserve"> takže asi jsem chtěla učit a být herečkou.</w:t>
      </w:r>
    </w:p>
    <w:p w:rsidR="00282F5C" w:rsidRDefault="00282F5C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br w:type="page"/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Co vás nejvíc naštve?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Když se mi nedaří</w:t>
      </w:r>
      <w:r w:rsid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,</w:t>
      </w: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 xml:space="preserve"> co chci</w:t>
      </w:r>
      <w:r w:rsid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,</w:t>
      </w: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 xml:space="preserve"> a když nemám dost energie</w:t>
      </w:r>
      <w:r w:rsid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,</w:t>
      </w: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 xml:space="preserve"> abych dotáhla věci do konce.</w:t>
      </w:r>
    </w:p>
    <w:p w:rsidR="0034172E" w:rsidRPr="00282F5C" w:rsidRDefault="00282F5C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Co by</w:t>
      </w:r>
      <w:r w:rsidR="0034172E"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ste nesnědla?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Asi nějaké vnitřnosti.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Co byl váš nejoblíbenější předmět?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Dějepis.</w:t>
      </w:r>
    </w:p>
    <w:p w:rsidR="0034172E" w:rsidRPr="00282F5C" w:rsidRDefault="0034172E" w:rsidP="0034172E">
      <w:pPr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noProof/>
          <w:sz w:val="26"/>
          <w:szCs w:val="26"/>
          <w:lang w:eastAsia="cs-CZ"/>
        </w:rPr>
        <w:t>Co nejraději čtete?</w:t>
      </w:r>
    </w:p>
    <w:p w:rsidR="003861E6" w:rsidRPr="00282F5C" w:rsidRDefault="0034172E" w:rsidP="00327621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t>Detektivní romány, historické detektivky,  prostě detektivky obecně.</w:t>
      </w:r>
    </w:p>
    <w:p w:rsidR="003861E6" w:rsidRPr="00282F5C" w:rsidRDefault="003861E6">
      <w:pPr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</w:pPr>
      <w:r w:rsidRPr="00282F5C">
        <w:rPr>
          <w:rFonts w:ascii="Century Expanded AT" w:eastAsia="Batang" w:hAnsi="Century Expanded AT" w:cs="Arial"/>
          <w:b/>
          <w:i/>
          <w:noProof/>
          <w:sz w:val="26"/>
          <w:szCs w:val="26"/>
          <w:lang w:eastAsia="cs-CZ"/>
        </w:rPr>
        <w:br w:type="page"/>
      </w:r>
    </w:p>
    <w:p w:rsidR="003861E6" w:rsidRPr="00282F5C" w:rsidRDefault="003861E6" w:rsidP="006F32C5">
      <w:pPr>
        <w:numPr>
          <w:ilvl w:val="0"/>
          <w:numId w:val="3"/>
        </w:numPr>
        <w:spacing w:before="100" w:after="200" w:line="288" w:lineRule="auto"/>
        <w:ind w:left="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27460C8" wp14:editId="15B18CBC">
                <wp:simplePos x="0" y="0"/>
                <wp:positionH relativeFrom="margin">
                  <wp:align>center</wp:align>
                </wp:positionH>
                <wp:positionV relativeFrom="paragraph">
                  <wp:posOffset>-499745</wp:posOffset>
                </wp:positionV>
                <wp:extent cx="3857625" cy="581025"/>
                <wp:effectExtent l="0" t="0" r="9525" b="952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77E4" w:rsidRPr="003861E6" w:rsidRDefault="000677E4" w:rsidP="003861E6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6A9E1F">
                                      <w14:lumMod w14:val="5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1E6"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6A9E1F">
                                      <w14:lumMod w14:val="5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Vtipy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460C8" id="Textové pole 14" o:spid="_x0000_s1028" type="#_x0000_t202" style="position:absolute;left:0;text-align:left;margin-left:0;margin-top:-39.35pt;width:303.75pt;height:45.75pt;z-index:-2516387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" fillcolor="window" stroked="f" strokeweight=".5pt">
                <v:textbox>
                  <w:txbxContent>
                    <w:p w:rsidR="000677E4" w:rsidRPr="003861E6" w:rsidRDefault="000677E4" w:rsidP="003861E6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6A9E1F">
                                <w14:lumMod w14:val="5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61E6">
                        <w:rPr>
                          <w:b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6A9E1F">
                                <w14:lumMod w14:val="5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Vtipy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2F5C">
        <w:rPr>
          <w:rFonts w:ascii="Century Gothic" w:eastAsia="Times New Roman" w:hAnsi="Century Gothic" w:cs="Times New Roman"/>
          <w:b/>
          <w:sz w:val="20"/>
          <w:szCs w:val="20"/>
        </w:rPr>
        <w:t>JEDINĚ CHUCK NORIS UMÍ SPOJIT USA S USB.</w:t>
      </w:r>
    </w:p>
    <w:p w:rsidR="003861E6" w:rsidRPr="003861E6" w:rsidRDefault="003861E6" w:rsidP="003861E6">
      <w:pPr>
        <w:numPr>
          <w:ilvl w:val="0"/>
          <w:numId w:val="3"/>
        </w:numPr>
        <w:spacing w:before="100" w:after="200" w:line="288" w:lineRule="auto"/>
        <w:ind w:left="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Jde tlustá paní po ulici a smutně říká: "Kéž bych byla jahoda." Náhodný kolemjdoucí ji zaslechne a pronese: "Ty jo, to by bylo džemu!"</w:t>
      </w:r>
    </w:p>
    <w:p w:rsidR="003861E6" w:rsidRPr="003861E6" w:rsidRDefault="003861E6" w:rsidP="003861E6">
      <w:pPr>
        <w:numPr>
          <w:ilvl w:val="0"/>
          <w:numId w:val="3"/>
        </w:numPr>
        <w:spacing w:before="100" w:after="200" w:line="288" w:lineRule="auto"/>
        <w:ind w:left="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Jedna stará paní povídala:</w:t>
      </w:r>
    </w:p>
    <w:p w:rsidR="003861E6" w:rsidRPr="003861E6" w:rsidRDefault="003861E6" w:rsidP="003861E6">
      <w:pPr>
        <w:spacing w:before="100" w:after="200" w:line="288" w:lineRule="auto"/>
        <w:ind w:left="72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"Bez práce nejsou koláče" a umřela hlady.</w:t>
      </w:r>
    </w:p>
    <w:p w:rsidR="003861E6" w:rsidRPr="003861E6" w:rsidRDefault="003861E6" w:rsidP="003861E6">
      <w:pPr>
        <w:numPr>
          <w:ilvl w:val="0"/>
          <w:numId w:val="3"/>
        </w:numPr>
        <w:spacing w:before="100" w:after="200" w:line="288" w:lineRule="auto"/>
        <w:ind w:hanging="644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 xml:space="preserve">Z žákovské knížky: 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Běhá v tělocviku.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Kolik je potřeba učitelů na výměnu žárovky? Žádný. Zavolají si na to žáky.</w:t>
      </w:r>
    </w:p>
    <w:p w:rsidR="003861E6" w:rsidRPr="00282F5C" w:rsidRDefault="003861E6" w:rsidP="0090271E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282F5C">
        <w:rPr>
          <w:rFonts w:ascii="Century Gothic" w:eastAsia="Times New Roman" w:hAnsi="Century Gothic" w:cs="Times New Roman"/>
          <w:b/>
          <w:sz w:val="20"/>
          <w:szCs w:val="20"/>
        </w:rPr>
        <w:t>Před školou stojí značka: Pozor! Nepřejeďte děti. Pod ní dopsáno: Počkejte si na učitele!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Sebral třídní knihu, nechce ji vrátit a žádá výkupné.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V divadle málo tleskal.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Váš syn běhá po třídě nadpřirozenou rychlostí.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Váš syn je pouze o 3 cm větší než učitel a nazývá ho hobitem a skřetem.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Vyskočil z okna se slovy, že mě už nemůže dál poslouchat.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Záměrně se zpozdil a nestihl autobus na plavání, ještě jsem ho zahlédla, jak schválně zpomalil!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 xml:space="preserve">Močí do výše očí. 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Pořád se hlásí.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Když jsem odstartoval přespolní běh, utekl domů.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 xml:space="preserve">Při hodině dějepisu zapálil lavici a naváděl zbytek třídy, aby mě upálili. 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Když jsem vašeho syna vyvolala k tabuli, opáčil mi: "Piš pět, svačím!"</w:t>
      </w:r>
    </w:p>
    <w:p w:rsidR="003861E6" w:rsidRPr="003861E6" w:rsidRDefault="003861E6" w:rsidP="003861E6">
      <w:pPr>
        <w:numPr>
          <w:ilvl w:val="0"/>
          <w:numId w:val="4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Pravidelně chodí do školy nepravidelně.</w:t>
      </w:r>
    </w:p>
    <w:p w:rsidR="003861E6" w:rsidRPr="003861E6" w:rsidRDefault="003861E6" w:rsidP="003861E6">
      <w:pPr>
        <w:spacing w:before="100" w:after="200" w:line="288" w:lineRule="auto"/>
        <w:ind w:left="72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</w:p>
    <w:p w:rsidR="003861E6" w:rsidRPr="003861E6" w:rsidRDefault="003861E6" w:rsidP="003861E6">
      <w:pPr>
        <w:numPr>
          <w:ilvl w:val="0"/>
          <w:numId w:val="3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 xml:space="preserve">"Pane učiteli, já si myslím, že si tu pětku nezasloužím!" </w:t>
      </w:r>
    </w:p>
    <w:p w:rsidR="003861E6" w:rsidRPr="003861E6" w:rsidRDefault="003861E6" w:rsidP="003861E6">
      <w:pPr>
        <w:spacing w:before="100" w:after="200" w:line="288" w:lineRule="auto"/>
        <w:ind w:left="36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"Já také, ale šestky nemáme!"</w:t>
      </w:r>
    </w:p>
    <w:p w:rsidR="003861E6" w:rsidRPr="003861E6" w:rsidRDefault="003861E6" w:rsidP="003861E6">
      <w:pPr>
        <w:numPr>
          <w:ilvl w:val="0"/>
          <w:numId w:val="3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Učitel k žákovi:</w:t>
      </w:r>
    </w:p>
    <w:p w:rsidR="003861E6" w:rsidRPr="003861E6" w:rsidRDefault="003861E6" w:rsidP="003861E6">
      <w:pPr>
        <w:spacing w:before="100" w:after="200" w:line="288" w:lineRule="auto"/>
        <w:ind w:left="36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"Kdybys měl sedm jablíček a já tě o dvě poprosil, kolik by ti jich zůstalo?"</w:t>
      </w:r>
    </w:p>
    <w:p w:rsidR="003861E6" w:rsidRPr="003861E6" w:rsidRDefault="003861E6" w:rsidP="003861E6">
      <w:pPr>
        <w:spacing w:before="100" w:after="200" w:line="288" w:lineRule="auto"/>
        <w:ind w:left="36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"No sedm!"</w:t>
      </w:r>
    </w:p>
    <w:p w:rsidR="003861E6" w:rsidRPr="003861E6" w:rsidRDefault="003861E6" w:rsidP="003861E6">
      <w:pPr>
        <w:numPr>
          <w:ilvl w:val="0"/>
          <w:numId w:val="3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Profesor říká:</w:t>
      </w:r>
    </w:p>
    <w:p w:rsidR="003861E6" w:rsidRPr="003861E6" w:rsidRDefault="003861E6" w:rsidP="003861E6">
      <w:pPr>
        <w:spacing w:before="100" w:after="200" w:line="288" w:lineRule="auto"/>
        <w:ind w:left="36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"Dnes vás pustím o čtvrt hodiny dřív. Odcházejte prosím potichu, ať nevzbudíte někoho ve vedlejších učebnách."</w:t>
      </w:r>
    </w:p>
    <w:p w:rsidR="003861E6" w:rsidRPr="003861E6" w:rsidRDefault="003861E6" w:rsidP="003861E6">
      <w:pPr>
        <w:numPr>
          <w:ilvl w:val="0"/>
          <w:numId w:val="3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 xml:space="preserve">V obchodě se ptá zákaznice řezníka: </w:t>
      </w:r>
    </w:p>
    <w:p w:rsidR="003861E6" w:rsidRPr="003861E6" w:rsidRDefault="003861E6" w:rsidP="003861E6">
      <w:pPr>
        <w:spacing w:before="100" w:after="200" w:line="288" w:lineRule="auto"/>
        <w:ind w:left="36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"A je ten mozeček skutečně čerstvý?"</w:t>
      </w:r>
    </w:p>
    <w:p w:rsidR="003861E6" w:rsidRPr="003861E6" w:rsidRDefault="003861E6" w:rsidP="003861E6">
      <w:pPr>
        <w:spacing w:before="100" w:after="200" w:line="288" w:lineRule="auto"/>
        <w:ind w:left="360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"Jistě, ještě ráno luštil křížovku."</w:t>
      </w:r>
    </w:p>
    <w:p w:rsidR="003861E6" w:rsidRDefault="003861E6" w:rsidP="003861E6">
      <w:pPr>
        <w:numPr>
          <w:ilvl w:val="0"/>
          <w:numId w:val="3"/>
        </w:num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 w:rsidRPr="003861E6">
        <w:rPr>
          <w:rFonts w:ascii="Century Gothic" w:eastAsia="Times New Roman" w:hAnsi="Century Gothic" w:cs="Times New Roman"/>
          <w:b/>
          <w:sz w:val="20"/>
          <w:szCs w:val="20"/>
        </w:rPr>
        <w:t>Víte co je absurdní? Že téhle době se jednou bude říkat "staré dobré časy".</w:t>
      </w:r>
    </w:p>
    <w:p w:rsidR="000677E4" w:rsidRPr="003861E6" w:rsidRDefault="000677E4" w:rsidP="000677E4">
      <w:pPr>
        <w:spacing w:before="100" w:after="200" w:line="288" w:lineRule="auto"/>
        <w:contextualSpacing/>
        <w:rPr>
          <w:rFonts w:ascii="Century Gothic" w:eastAsia="Times New Roman" w:hAnsi="Century Gothic" w:cs="Times New Roman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0BE559F5" wp14:editId="78B8C878">
            <wp:extent cx="5760720" cy="177292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5C" w:rsidRDefault="00282F5C">
      <w:pPr>
        <w:rPr>
          <w:rFonts w:ascii="Century Expanded AT" w:hAnsi="Century Expanded AT" w:cs="Calibri"/>
          <w:b/>
          <w:sz w:val="40"/>
          <w:szCs w:val="40"/>
          <w:lang w:val="en-US"/>
        </w:rPr>
      </w:pPr>
      <w:r>
        <w:rPr>
          <w:rFonts w:ascii="Century Expanded AT" w:hAnsi="Century Expanded AT" w:cs="Calibri"/>
          <w:b/>
          <w:sz w:val="40"/>
          <w:szCs w:val="40"/>
          <w:lang w:val="en-US"/>
        </w:rPr>
        <w:br w:type="page"/>
      </w:r>
    </w:p>
    <w:p w:rsidR="00766266" w:rsidRDefault="00766266">
      <w:pPr>
        <w:rPr>
          <w:rFonts w:ascii="Century Expanded AT" w:hAnsi="Century Expanded AT" w:cs="Calibri"/>
          <w:b/>
          <w:sz w:val="40"/>
          <w:szCs w:val="40"/>
          <w:lang w:val="en-US"/>
        </w:rPr>
      </w:pPr>
      <w:r>
        <w:rPr>
          <w:rFonts w:ascii="Century Expanded AT" w:hAnsi="Century Expanded AT" w:cs="Calibri"/>
          <w:b/>
          <w:sz w:val="40"/>
          <w:szCs w:val="40"/>
          <w:lang w:val="en-US"/>
        </w:rPr>
        <w:lastRenderedPageBreak/>
        <w:br w:type="page"/>
      </w:r>
    </w:p>
    <w:p w:rsidR="003861E6" w:rsidRPr="000677E4" w:rsidRDefault="00282F5C" w:rsidP="003861E6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entury Expanded AT" w:hAnsi="Century Expanded AT" w:cs="Calibri"/>
          <w:b/>
          <w:sz w:val="40"/>
          <w:szCs w:val="40"/>
          <w:lang w:val="en-US"/>
        </w:rPr>
      </w:pPr>
      <w:r>
        <w:rPr>
          <w:rFonts w:ascii="Century Expanded AT" w:hAnsi="Century Expanded AT" w:cs="Calibri"/>
          <w:b/>
          <w:sz w:val="40"/>
          <w:szCs w:val="40"/>
          <w:lang w:val="en-US"/>
        </w:rPr>
        <w:lastRenderedPageBreak/>
        <w:t>Prostě l</w:t>
      </w:r>
      <w:r w:rsidR="003861E6" w:rsidRPr="000677E4">
        <w:rPr>
          <w:rFonts w:ascii="Century Expanded AT" w:hAnsi="Century Expanded AT" w:cs="Calibri"/>
          <w:b/>
          <w:sz w:val="40"/>
          <w:szCs w:val="40"/>
          <w:lang w:val="en-US"/>
        </w:rPr>
        <w:t>ogika</w:t>
      </w:r>
    </w:p>
    <w:p w:rsidR="003861E6" w:rsidRPr="003861E6" w:rsidRDefault="003861E6" w:rsidP="003861E6">
      <w:pPr>
        <w:widowControl w:val="0"/>
        <w:autoSpaceDE w:val="0"/>
        <w:autoSpaceDN w:val="0"/>
        <w:adjustRightInd w:val="0"/>
        <w:spacing w:after="200" w:line="240" w:lineRule="auto"/>
        <w:rPr>
          <w:rFonts w:ascii="Century Expanded AT" w:hAnsi="Century Expanded AT" w:cs="Calibri"/>
          <w:sz w:val="26"/>
          <w:szCs w:val="26"/>
        </w:rPr>
      </w:pPr>
      <w:r w:rsidRPr="003861E6">
        <w:rPr>
          <w:rFonts w:ascii="Century Expanded AT" w:hAnsi="Century Expanded AT" w:cs="Calibri"/>
          <w:sz w:val="26"/>
          <w:szCs w:val="26"/>
          <w:lang w:val="en-US"/>
        </w:rPr>
        <w:t>Maminka p</w:t>
      </w:r>
      <w:r w:rsidRPr="003861E6">
        <w:rPr>
          <w:rFonts w:ascii="Century Expanded AT" w:hAnsi="Century Expanded AT" w:cs="Calibri"/>
          <w:sz w:val="26"/>
          <w:szCs w:val="26"/>
        </w:rPr>
        <w:t>řišla domů a našla v pokoji rozbitou vázu. Zavolala si tedy své tři děti a zeptala se jich, kdo vázu rozbil. Pepa tvrdil, že vázu rozbil Honza. Honza tvrdil, že ji rozbil Jarda. Jarda však tvrdil, že ji nerozbil on. Dvě z dětí mluví pravdu a jedno z nich lže. Kdo tedy rozbil vázu?</w:t>
      </w:r>
    </w:p>
    <w:p w:rsidR="004E18D8" w:rsidRDefault="003861E6" w:rsidP="004E18D8">
      <w:pPr>
        <w:widowControl w:val="0"/>
        <w:autoSpaceDE w:val="0"/>
        <w:autoSpaceDN w:val="0"/>
        <w:adjustRightInd w:val="0"/>
        <w:spacing w:after="200" w:line="240" w:lineRule="auto"/>
        <w:rPr>
          <w:rFonts w:ascii="Century Expanded AT" w:hAnsi="Century Expanded AT" w:cs="Calibri"/>
        </w:rPr>
      </w:pPr>
      <w:r w:rsidRPr="003861E6">
        <w:rPr>
          <w:rFonts w:ascii="Century Expanded AT" w:hAnsi="Century Expanded AT" w:cs="Calibri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4E18D8">
        <w:rPr>
          <w:rFonts w:ascii="Century Expanded AT" w:hAnsi="Century Expanded AT" w:cs="Calibri"/>
        </w:rPr>
        <w:t>__________</w:t>
      </w:r>
      <w:r w:rsidR="00282F5C">
        <w:rPr>
          <w:rFonts w:ascii="Century Expanded AT" w:hAnsi="Century Expanded AT" w:cs="Calibri"/>
        </w:rPr>
        <w:t>_</w:t>
      </w:r>
      <w:r w:rsidR="00766266">
        <w:rPr>
          <w:rFonts w:ascii="Century Expanded AT" w:hAnsi="Century Expanded AT" w:cs="Calibri"/>
        </w:rPr>
        <w:t>__</w:t>
      </w:r>
    </w:p>
    <w:p w:rsidR="00766266" w:rsidRDefault="00282F5C">
      <w:pPr>
        <w:rPr>
          <w:rFonts w:ascii="Century Expanded AT" w:hAnsi="Century Expanded AT" w:cs="Calibri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46B2082C" wp14:editId="36F0686F">
            <wp:simplePos x="0" y="0"/>
            <wp:positionH relativeFrom="margin">
              <wp:posOffset>2641600</wp:posOffset>
            </wp:positionH>
            <wp:positionV relativeFrom="margin">
              <wp:posOffset>2527935</wp:posOffset>
            </wp:positionV>
            <wp:extent cx="3248025" cy="2409825"/>
            <wp:effectExtent l="0" t="0" r="9525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8D8"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072744A9" wp14:editId="0881CB82">
            <wp:simplePos x="0" y="0"/>
            <wp:positionH relativeFrom="margin">
              <wp:posOffset>-55018</wp:posOffset>
            </wp:positionH>
            <wp:positionV relativeFrom="margin">
              <wp:posOffset>6010275</wp:posOffset>
            </wp:positionV>
            <wp:extent cx="3248025" cy="2209800"/>
            <wp:effectExtent l="0" t="0" r="952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8D8">
        <w:rPr>
          <w:rFonts w:ascii="Century Expanded AT" w:hAnsi="Century Expanded AT" w:cs="Calibri"/>
        </w:rPr>
        <w:br w:type="page"/>
      </w:r>
      <w:r w:rsidR="00766266">
        <w:rPr>
          <w:rFonts w:ascii="Century Expanded AT" w:hAnsi="Century Expanded AT" w:cs="Calibri"/>
        </w:rPr>
        <w:lastRenderedPageBreak/>
        <w:br w:type="page"/>
      </w:r>
    </w:p>
    <w:p w:rsidR="00327621" w:rsidRDefault="004E18D8" w:rsidP="00282F5C">
      <w:pPr>
        <w:rPr>
          <w:rFonts w:ascii="Century Expanded AT" w:hAnsi="Century Expanded AT" w:cs="Calibri"/>
          <w:sz w:val="40"/>
          <w:szCs w:val="40"/>
        </w:rPr>
      </w:pPr>
      <w:r>
        <w:rPr>
          <w:rFonts w:ascii="Century Expanded AT" w:hAnsi="Century Expanded AT" w:cs="Calibri"/>
          <w:sz w:val="40"/>
          <w:szCs w:val="40"/>
        </w:rPr>
        <w:lastRenderedPageBreak/>
        <w:t>Možná v příštím díle</w:t>
      </w:r>
    </w:p>
    <w:p w:rsidR="004E18D8" w:rsidRDefault="004E18D8" w:rsidP="004E18D8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entury Expanded AT" w:hAnsi="Century Expanded AT" w:cs="Calibri"/>
          <w:sz w:val="30"/>
          <w:szCs w:val="30"/>
        </w:rPr>
      </w:pPr>
      <w:r>
        <w:rPr>
          <w:rFonts w:ascii="Century Expanded AT" w:hAnsi="Century Expanded AT" w:cs="Calibri"/>
          <w:sz w:val="30"/>
          <w:szCs w:val="30"/>
        </w:rPr>
        <w:t>Nové aktuality</w:t>
      </w:r>
    </w:p>
    <w:p w:rsidR="004E18D8" w:rsidRDefault="004E18D8" w:rsidP="004E18D8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entury Expanded AT" w:hAnsi="Century Expanded AT" w:cs="Calibri"/>
          <w:sz w:val="30"/>
          <w:szCs w:val="30"/>
        </w:rPr>
      </w:pPr>
      <w:r>
        <w:rPr>
          <w:rFonts w:ascii="Century Expanded AT" w:hAnsi="Century Expanded AT" w:cs="Calibri"/>
          <w:sz w:val="30"/>
          <w:szCs w:val="30"/>
        </w:rPr>
        <w:t>Další série vtipů a rozhovorů</w:t>
      </w:r>
    </w:p>
    <w:p w:rsidR="004E18D8" w:rsidRDefault="004E18D8" w:rsidP="004E18D8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entury Expanded AT" w:hAnsi="Century Expanded AT" w:cs="Calibri"/>
          <w:sz w:val="30"/>
          <w:szCs w:val="30"/>
        </w:rPr>
      </w:pPr>
      <w:r>
        <w:rPr>
          <w:rFonts w:ascii="Century Expanded AT" w:hAnsi="Century Expanded AT" w:cs="Calibri"/>
          <w:sz w:val="30"/>
          <w:szCs w:val="30"/>
        </w:rPr>
        <w:t>Další zajímavosti o kroužcích</w:t>
      </w:r>
    </w:p>
    <w:p w:rsidR="004E18D8" w:rsidRDefault="004E18D8" w:rsidP="004E18D8">
      <w:pPr>
        <w:widowControl w:val="0"/>
        <w:autoSpaceDE w:val="0"/>
        <w:autoSpaceDN w:val="0"/>
        <w:adjustRightInd w:val="0"/>
        <w:spacing w:after="9960" w:line="240" w:lineRule="auto"/>
        <w:jc w:val="center"/>
        <w:rPr>
          <w:rFonts w:ascii="Century Expanded AT" w:hAnsi="Century Expanded AT" w:cs="Calibri"/>
          <w:sz w:val="30"/>
          <w:szCs w:val="30"/>
        </w:rPr>
      </w:pPr>
      <w:r w:rsidRPr="004E18D8">
        <w:rPr>
          <w:rFonts w:ascii="Century Expanded AT" w:hAnsi="Century Expanded AT" w:cs="Calibri"/>
          <w:noProof/>
          <w:sz w:val="30"/>
          <w:szCs w:val="30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843856</wp:posOffset>
            </wp:positionH>
            <wp:positionV relativeFrom="paragraph">
              <wp:posOffset>258888</wp:posOffset>
            </wp:positionV>
            <wp:extent cx="4572000" cy="5663263"/>
            <wp:effectExtent l="0" t="0" r="0" b="0"/>
            <wp:wrapNone/>
            <wp:docPr id="19" name="Obrázek 19" descr="http://cbudejovice.aiesec.cz/system/ustms/ustms_files/attachments/000/002/367/original/logo_ple%C5%A1ivec_z%C5%A1.jpg?1403867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budejovice.aiesec.cz/system/ustms/ustms_files/attachments/000/002/367/original/logo_ple%C5%A1ivec_z%C5%A1.jpg?14038676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6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Expanded AT" w:hAnsi="Century Expanded AT" w:cs="Calibri"/>
          <w:sz w:val="30"/>
          <w:szCs w:val="30"/>
        </w:rPr>
        <w:t>A více</w:t>
      </w:r>
    </w:p>
    <w:p w:rsidR="004E18D8" w:rsidRPr="004E18D8" w:rsidRDefault="004E18D8" w:rsidP="004E18D8">
      <w:pPr>
        <w:widowControl w:val="0"/>
        <w:autoSpaceDE w:val="0"/>
        <w:autoSpaceDN w:val="0"/>
        <w:adjustRightInd w:val="0"/>
        <w:spacing w:after="9960" w:line="240" w:lineRule="auto"/>
        <w:jc w:val="right"/>
        <w:rPr>
          <w:rFonts w:ascii="Century Expanded AT" w:hAnsi="Century Expanded AT" w:cs="Calibri"/>
          <w:sz w:val="30"/>
          <w:szCs w:val="30"/>
        </w:rPr>
      </w:pPr>
      <w:r>
        <w:rPr>
          <w:rFonts w:ascii="Century Expanded AT" w:hAnsi="Century Expanded AT" w:cs="Calibri"/>
          <w:sz w:val="30"/>
          <w:szCs w:val="30"/>
        </w:rPr>
        <w:t>Hlavní redaktoři: Ondřej Ludačka a Radek Sikuta</w:t>
      </w:r>
      <w:r w:rsidR="002A3B8F">
        <w:rPr>
          <w:rFonts w:ascii="Century Expanded AT" w:hAnsi="Century Expanded AT" w:cs="Calibri"/>
          <w:sz w:val="30"/>
          <w:szCs w:val="30"/>
        </w:rPr>
        <w:br/>
      </w:r>
      <w:r w:rsidR="00F41627" w:rsidRPr="00F41627">
        <w:rPr>
          <w:rFonts w:ascii="Century Expanded AT" w:hAnsi="Century Expanded AT" w:cs="Calibri"/>
          <w:sz w:val="24"/>
          <w:szCs w:val="30"/>
        </w:rPr>
        <w:t>Redakce: Barbora Mitková, Patricie Jedličková, Kateřina Papajová, Martin Šrámek, Ondřej Sekanina, Miroslav Halmich, Markéta Kolářová, Tereza Štěpánková</w:t>
      </w:r>
    </w:p>
    <w:sectPr w:rsidR="004E18D8" w:rsidRPr="004E18D8" w:rsidSect="000D60D2">
      <w:pgSz w:w="11906" w:h="16838" w:code="9"/>
      <w:pgMar w:top="1418" w:right="1418" w:bottom="1418" w:left="1418" w:header="709" w:footer="709" w:gutter="284"/>
      <w:pgBorders w:offsetFrom="page">
        <w:top w:val="thinThickSmallGap" w:sz="24" w:space="24" w:color="70AD47" w:themeColor="accent6"/>
        <w:left w:val="thinThickSmallGap" w:sz="24" w:space="24" w:color="70AD47" w:themeColor="accent6"/>
        <w:bottom w:val="thickThinSmallGap" w:sz="24" w:space="24" w:color="70AD47" w:themeColor="accent6"/>
        <w:right w:val="thickThinSmallGap" w:sz="24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Expanded AT">
    <w:panose1 w:val="02000503070000020003"/>
    <w:charset w:val="EE"/>
    <w:family w:val="auto"/>
    <w:pitch w:val="variable"/>
    <w:sig w:usb0="800002A7" w:usb1="00000000" w:usb2="00000000" w:usb3="00000000" w:csb0="0000000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F46A6"/>
    <w:multiLevelType w:val="hybridMultilevel"/>
    <w:tmpl w:val="35DED1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E0BC9"/>
    <w:multiLevelType w:val="hybridMultilevel"/>
    <w:tmpl w:val="CDDE324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BD27E9C"/>
    <w:multiLevelType w:val="hybridMultilevel"/>
    <w:tmpl w:val="A1CA3B1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822205"/>
    <w:multiLevelType w:val="hybridMultilevel"/>
    <w:tmpl w:val="3FB437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59B"/>
    <w:rsid w:val="000677E4"/>
    <w:rsid w:val="000906B4"/>
    <w:rsid w:val="000D1AC9"/>
    <w:rsid w:val="000D60D2"/>
    <w:rsid w:val="000F7626"/>
    <w:rsid w:val="001044F6"/>
    <w:rsid w:val="00192F3D"/>
    <w:rsid w:val="001E6044"/>
    <w:rsid w:val="00235C4B"/>
    <w:rsid w:val="00244264"/>
    <w:rsid w:val="00282F5C"/>
    <w:rsid w:val="002A3B8F"/>
    <w:rsid w:val="00327621"/>
    <w:rsid w:val="0034172E"/>
    <w:rsid w:val="00371CD3"/>
    <w:rsid w:val="003861E6"/>
    <w:rsid w:val="00490EB3"/>
    <w:rsid w:val="004B1A3A"/>
    <w:rsid w:val="004E18D8"/>
    <w:rsid w:val="005E7981"/>
    <w:rsid w:val="006E2467"/>
    <w:rsid w:val="00735200"/>
    <w:rsid w:val="00766266"/>
    <w:rsid w:val="0081703E"/>
    <w:rsid w:val="00A3158D"/>
    <w:rsid w:val="00A36123"/>
    <w:rsid w:val="00A8394C"/>
    <w:rsid w:val="00AA68F6"/>
    <w:rsid w:val="00AF7C52"/>
    <w:rsid w:val="00B83524"/>
    <w:rsid w:val="00C66CF6"/>
    <w:rsid w:val="00CE39C7"/>
    <w:rsid w:val="00D6259B"/>
    <w:rsid w:val="00ED78F3"/>
    <w:rsid w:val="00F03551"/>
    <w:rsid w:val="00F4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8CA54-D6B1-4672-AF68-F3610AB3D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35200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44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6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6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7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043C7-BF2E-41D4-8383-0F9E00BFA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731A2585</Template>
  <TotalTime>230</TotalTime>
  <Pages>33</Pages>
  <Words>2667</Words>
  <Characters>15738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Sikuta Radek (sikurad)</dc:creator>
  <cp:keywords/>
  <dc:description/>
  <cp:lastModifiedBy>Menoščíková Helena (menohe)</cp:lastModifiedBy>
  <cp:revision>20</cp:revision>
  <cp:lastPrinted>2015-04-09T13:16:00Z</cp:lastPrinted>
  <dcterms:created xsi:type="dcterms:W3CDTF">2015-03-12T14:04:00Z</dcterms:created>
  <dcterms:modified xsi:type="dcterms:W3CDTF">2015-04-10T06:01:00Z</dcterms:modified>
</cp:coreProperties>
</file>